
<file path=[Content_Types].xml><?xml version="1.0" encoding="utf-8"?>
<Types xmlns="http://schemas.openxmlformats.org/package/2006/content-types">
  <Default Extension="emf" ContentType="image/x-emf"/>
  <Default Extension="odttf" ContentType="application/vnd.openxmlformats-officedocument.obfuscatedFon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94AF8A" w14:textId="355207A4" w:rsidR="008628EF" w:rsidRPr="003444E3" w:rsidRDefault="006D6415" w:rsidP="00DA2453">
      <w:pPr>
        <w:pStyle w:val="Titel"/>
        <w:rPr>
          <w:rFonts w:asciiTheme="minorHAnsi" w:hAnsiTheme="minorHAnsi" w:cstheme="minorHAnsi"/>
        </w:rPr>
      </w:pPr>
      <w:bookmarkStart w:id="0" w:name="_Toc96436130"/>
      <w:bookmarkStart w:id="1" w:name="_Toc96436540"/>
      <w:bookmarkStart w:id="2" w:name="_Toc96437023"/>
      <w:r>
        <w:rPr>
          <w:rFonts w:asciiTheme="minorHAnsi" w:hAnsiTheme="minorHAnsi" w:cstheme="minorHAnsi"/>
        </w:rPr>
        <w:t>talent-</w:t>
      </w:r>
      <w:r w:rsidR="008628EF" w:rsidRPr="003444E3">
        <w:rPr>
          <w:rFonts w:asciiTheme="minorHAnsi" w:hAnsiTheme="minorHAnsi" w:cstheme="minorHAnsi"/>
        </w:rPr>
        <w:t>Paketplan</w:t>
      </w:r>
      <w:r>
        <w:rPr>
          <w:rFonts w:asciiTheme="minorHAnsi" w:hAnsiTheme="minorHAnsi" w:cstheme="minorHAnsi"/>
        </w:rPr>
        <w:t xml:space="preserve"> </w:t>
      </w:r>
      <w:r w:rsidR="008628EF" w:rsidRPr="003444E3">
        <w:rPr>
          <w:rFonts w:asciiTheme="minorHAnsi" w:hAnsiTheme="minorHAnsi" w:cstheme="minorHAnsi"/>
        </w:rPr>
        <w:t>Reporting</w:t>
      </w:r>
    </w:p>
    <w:tbl>
      <w:tblPr>
        <w:tblStyle w:val="Tabellenraster1"/>
        <w:tblW w:w="8032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488"/>
        <w:gridCol w:w="323"/>
        <w:gridCol w:w="54"/>
        <w:gridCol w:w="222"/>
        <w:gridCol w:w="2085"/>
        <w:gridCol w:w="2860"/>
      </w:tblGrid>
      <w:tr w:rsidR="008628EF" w:rsidRPr="003444E3" w14:paraId="1EB0BE4C" w14:textId="77777777" w:rsidTr="00776F8F">
        <w:trPr>
          <w:trHeight w:val="285"/>
        </w:trPr>
        <w:tc>
          <w:tcPr>
            <w:tcW w:w="2488" w:type="dxa"/>
            <w:tcBorders>
              <w:left w:val="nil"/>
              <w:right w:val="single" w:sz="4" w:space="0" w:color="auto"/>
            </w:tcBorders>
            <w:vAlign w:val="center"/>
          </w:tcPr>
          <w:p w14:paraId="5E3894F5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1114069022" w:edGrp="everyone" w:colFirst="1" w:colLast="1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Stand Antragstellung</w:t>
            </w:r>
          </w:p>
        </w:tc>
        <w:tc>
          <w:tcPr>
            <w:tcW w:w="3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BB7731D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  <w:tc>
          <w:tcPr>
            <w:tcW w:w="5221" w:type="dxa"/>
            <w:gridSpan w:val="4"/>
            <w:tcBorders>
              <w:top w:val="nil"/>
              <w:left w:val="nil"/>
              <w:bottom w:val="nil"/>
            </w:tcBorders>
          </w:tcPr>
          <w:p w14:paraId="07C7FFE6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8628EF" w:rsidRPr="003444E3" w14:paraId="66A3EF9C" w14:textId="77777777" w:rsidTr="00776F8F">
        <w:trPr>
          <w:trHeight w:val="285"/>
        </w:trPr>
        <w:tc>
          <w:tcPr>
            <w:tcW w:w="2488" w:type="dxa"/>
            <w:tcBorders>
              <w:left w:val="nil"/>
              <w:right w:val="single" w:sz="4" w:space="0" w:color="auto"/>
            </w:tcBorders>
            <w:vAlign w:val="center"/>
          </w:tcPr>
          <w:p w14:paraId="7D8135BC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290400311" w:edGrp="everyone" w:colFirst="1" w:colLast="1"/>
            <w:permEnd w:id="1114069022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Stand Fördervertrag</w:t>
            </w:r>
          </w:p>
        </w:tc>
        <w:tc>
          <w:tcPr>
            <w:tcW w:w="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0F75C1D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  <w:tc>
          <w:tcPr>
            <w:tcW w:w="5221" w:type="dxa"/>
            <w:gridSpan w:val="4"/>
            <w:tcBorders>
              <w:top w:val="nil"/>
              <w:left w:val="nil"/>
              <w:bottom w:val="nil"/>
            </w:tcBorders>
          </w:tcPr>
          <w:p w14:paraId="0C95B741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8628EF" w:rsidRPr="003444E3" w14:paraId="4E0CD8D1" w14:textId="77777777" w:rsidTr="00776F8F">
        <w:trPr>
          <w:trHeight w:val="285"/>
        </w:trPr>
        <w:tc>
          <w:tcPr>
            <w:tcW w:w="2488" w:type="dxa"/>
            <w:tcBorders>
              <w:left w:val="nil"/>
              <w:right w:val="single" w:sz="4" w:space="0" w:color="auto"/>
            </w:tcBorders>
            <w:vAlign w:val="center"/>
          </w:tcPr>
          <w:p w14:paraId="3A2C19F3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1422148721" w:edGrp="everyone" w:colFirst="1" w:colLast="1"/>
            <w:permEnd w:id="290400311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 xml:space="preserve">1. </w:t>
            </w:r>
            <w:proofErr w:type="spellStart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Zwischenreporting</w:t>
            </w:r>
            <w:proofErr w:type="spellEnd"/>
          </w:p>
        </w:tc>
        <w:tc>
          <w:tcPr>
            <w:tcW w:w="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8EC56CB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  <w:tc>
          <w:tcPr>
            <w:tcW w:w="5221" w:type="dxa"/>
            <w:gridSpan w:val="4"/>
            <w:tcBorders>
              <w:top w:val="nil"/>
              <w:left w:val="nil"/>
              <w:bottom w:val="nil"/>
            </w:tcBorders>
          </w:tcPr>
          <w:p w14:paraId="2DCA8995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8628EF" w:rsidRPr="003444E3" w14:paraId="2062D777" w14:textId="77777777" w:rsidTr="00776F8F">
        <w:trPr>
          <w:trHeight w:val="285"/>
        </w:trPr>
        <w:tc>
          <w:tcPr>
            <w:tcW w:w="2488" w:type="dxa"/>
            <w:tcBorders>
              <w:left w:val="nil"/>
              <w:right w:val="single" w:sz="4" w:space="0" w:color="auto"/>
            </w:tcBorders>
            <w:vAlign w:val="center"/>
          </w:tcPr>
          <w:p w14:paraId="5DE6B2E6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192557472" w:edGrp="everyone" w:colFirst="1" w:colLast="1"/>
            <w:permEnd w:id="1422148721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 xml:space="preserve">1. </w:t>
            </w:r>
            <w:proofErr w:type="spellStart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Hauptreporting</w:t>
            </w:r>
            <w:proofErr w:type="spellEnd"/>
          </w:p>
        </w:tc>
        <w:tc>
          <w:tcPr>
            <w:tcW w:w="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66A0DC0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  <w:tc>
          <w:tcPr>
            <w:tcW w:w="5221" w:type="dxa"/>
            <w:gridSpan w:val="4"/>
            <w:tcBorders>
              <w:top w:val="nil"/>
              <w:left w:val="nil"/>
              <w:bottom w:val="nil"/>
            </w:tcBorders>
          </w:tcPr>
          <w:p w14:paraId="5D9E63AD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</w:tr>
      <w:tr w:rsidR="008628EF" w:rsidRPr="003444E3" w14:paraId="41646252" w14:textId="77777777" w:rsidTr="00776F8F">
        <w:trPr>
          <w:trHeight w:val="285"/>
        </w:trPr>
        <w:tc>
          <w:tcPr>
            <w:tcW w:w="2488" w:type="dxa"/>
            <w:tcBorders>
              <w:left w:val="nil"/>
              <w:right w:val="single" w:sz="4" w:space="0" w:color="auto"/>
            </w:tcBorders>
            <w:vAlign w:val="center"/>
          </w:tcPr>
          <w:p w14:paraId="0AF0AE20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843448740" w:edGrp="everyone" w:colFirst="1" w:colLast="1"/>
            <w:permEnd w:id="192557472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 xml:space="preserve">2. </w:t>
            </w:r>
            <w:proofErr w:type="spellStart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Zwischenreporting</w:t>
            </w:r>
            <w:proofErr w:type="spellEnd"/>
          </w:p>
        </w:tc>
        <w:tc>
          <w:tcPr>
            <w:tcW w:w="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E54B673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  <w:tc>
          <w:tcPr>
            <w:tcW w:w="5221" w:type="dxa"/>
            <w:gridSpan w:val="4"/>
            <w:tcBorders>
              <w:top w:val="nil"/>
              <w:left w:val="nil"/>
              <w:bottom w:val="nil"/>
            </w:tcBorders>
          </w:tcPr>
          <w:p w14:paraId="22E835CB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</w:tr>
      <w:tr w:rsidR="008628EF" w:rsidRPr="003444E3" w14:paraId="1B355A91" w14:textId="77777777" w:rsidTr="00776F8F">
        <w:trPr>
          <w:trHeight w:val="285"/>
        </w:trPr>
        <w:tc>
          <w:tcPr>
            <w:tcW w:w="2488" w:type="dxa"/>
            <w:tcBorders>
              <w:left w:val="nil"/>
              <w:right w:val="single" w:sz="4" w:space="0" w:color="auto"/>
            </w:tcBorders>
            <w:vAlign w:val="center"/>
          </w:tcPr>
          <w:p w14:paraId="431CB8C2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1699961770" w:edGrp="everyone" w:colFirst="1" w:colLast="1"/>
            <w:permEnd w:id="843448740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 xml:space="preserve">2. </w:t>
            </w:r>
            <w:proofErr w:type="spellStart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Hauptreporting</w:t>
            </w:r>
            <w:proofErr w:type="spellEnd"/>
          </w:p>
        </w:tc>
        <w:tc>
          <w:tcPr>
            <w:tcW w:w="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FE8C391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  <w:tc>
          <w:tcPr>
            <w:tcW w:w="5221" w:type="dxa"/>
            <w:gridSpan w:val="4"/>
            <w:tcBorders>
              <w:top w:val="nil"/>
              <w:left w:val="nil"/>
              <w:bottom w:val="nil"/>
            </w:tcBorders>
          </w:tcPr>
          <w:p w14:paraId="5FA36A64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</w:tr>
      <w:tr w:rsidR="008628EF" w:rsidRPr="003444E3" w14:paraId="4455829C" w14:textId="77777777" w:rsidTr="00776F8F">
        <w:trPr>
          <w:trHeight w:val="285"/>
        </w:trPr>
        <w:tc>
          <w:tcPr>
            <w:tcW w:w="248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E03727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96890810" w:edGrp="everyone" w:colFirst="1" w:colLast="1"/>
            <w:permEnd w:id="1699961770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 xml:space="preserve">3. </w:t>
            </w:r>
            <w:proofErr w:type="spellStart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Zwischenreporting</w:t>
            </w:r>
            <w:proofErr w:type="spellEnd"/>
          </w:p>
        </w:tc>
        <w:tc>
          <w:tcPr>
            <w:tcW w:w="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CB0C222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  <w:tc>
          <w:tcPr>
            <w:tcW w:w="5221" w:type="dxa"/>
            <w:gridSpan w:val="4"/>
            <w:tcBorders>
              <w:top w:val="nil"/>
              <w:left w:val="nil"/>
              <w:bottom w:val="nil"/>
            </w:tcBorders>
          </w:tcPr>
          <w:p w14:paraId="241492EE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</w:tr>
      <w:tr w:rsidR="008628EF" w:rsidRPr="003444E3" w14:paraId="748B38FF" w14:textId="77777777" w:rsidTr="00776F8F">
        <w:trPr>
          <w:trHeight w:val="285"/>
        </w:trPr>
        <w:tc>
          <w:tcPr>
            <w:tcW w:w="2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8085D2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1898917466" w:edGrp="everyone" w:colFirst="1" w:colLast="1"/>
            <w:permEnd w:id="96890810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Verwendungsnachweis</w:t>
            </w:r>
          </w:p>
        </w:tc>
        <w:tc>
          <w:tcPr>
            <w:tcW w:w="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09A9964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  <w:tc>
          <w:tcPr>
            <w:tcW w:w="5221" w:type="dxa"/>
            <w:gridSpan w:val="4"/>
            <w:tcBorders>
              <w:top w:val="nil"/>
              <w:left w:val="nil"/>
              <w:bottom w:val="nil"/>
            </w:tcBorders>
          </w:tcPr>
          <w:p w14:paraId="65FB4B78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</w:tr>
      <w:permEnd w:id="1898917466"/>
      <w:tr w:rsidR="00776F8F" w:rsidRPr="003444E3" w14:paraId="19D6FC76" w14:textId="77777777" w:rsidTr="00251F0A">
        <w:trPr>
          <w:trHeight w:val="285"/>
        </w:trPr>
        <w:tc>
          <w:tcPr>
            <w:tcW w:w="8032" w:type="dxa"/>
            <w:gridSpan w:val="6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252865D2" w14:textId="70E04838" w:rsidR="00776F8F" w:rsidRPr="003444E3" w:rsidRDefault="00776F8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r w:rsidRPr="003444E3">
              <w:rPr>
                <w:rFonts w:asciiTheme="minorHAnsi" w:eastAsia="Calibri" w:hAnsiTheme="minorHAnsi" w:cstheme="minorHAnsi"/>
                <w:i/>
                <w:kern w:val="0"/>
                <w:szCs w:val="20"/>
              </w:rPr>
              <w:t>Zutreffendes bitte ankreuzen</w:t>
            </w:r>
          </w:p>
        </w:tc>
      </w:tr>
      <w:tr w:rsidR="008628EF" w:rsidRPr="003444E3" w14:paraId="0596DF5A" w14:textId="77777777" w:rsidTr="00776F8F">
        <w:trPr>
          <w:trHeight w:val="571"/>
        </w:trPr>
        <w:tc>
          <w:tcPr>
            <w:tcW w:w="281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7A0062B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  <w:tc>
          <w:tcPr>
            <w:tcW w:w="5221" w:type="dxa"/>
            <w:gridSpan w:val="4"/>
            <w:tcBorders>
              <w:top w:val="nil"/>
              <w:left w:val="nil"/>
              <w:bottom w:val="single" w:sz="4" w:space="0" w:color="auto"/>
            </w:tcBorders>
          </w:tcPr>
          <w:p w14:paraId="79D543CC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</w:tr>
      <w:tr w:rsidR="008628EF" w:rsidRPr="003444E3" w14:paraId="0B3D72FB" w14:textId="77777777" w:rsidTr="00776F8F">
        <w:trPr>
          <w:trHeight w:val="342"/>
        </w:trPr>
        <w:tc>
          <w:tcPr>
            <w:tcW w:w="2865" w:type="dxa"/>
            <w:gridSpan w:val="3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08032517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28664528" w:edGrp="everyone" w:colFirst="1" w:colLast="1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Projektnummer</w:t>
            </w:r>
          </w:p>
        </w:tc>
        <w:tc>
          <w:tcPr>
            <w:tcW w:w="5167" w:type="dxa"/>
            <w:gridSpan w:val="3"/>
            <w:tcBorders>
              <w:left w:val="nil"/>
            </w:tcBorders>
            <w:vAlign w:val="center"/>
          </w:tcPr>
          <w:p w14:paraId="7BB288F7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8628EF" w:rsidRPr="003444E3" w14:paraId="58FBEC38" w14:textId="77777777" w:rsidTr="00776F8F">
        <w:trPr>
          <w:trHeight w:val="342"/>
        </w:trPr>
        <w:tc>
          <w:tcPr>
            <w:tcW w:w="2865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F70B56A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758201145" w:edGrp="everyone" w:colFirst="1" w:colLast="1"/>
            <w:permEnd w:id="28664528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Name des Unternehmens</w:t>
            </w:r>
          </w:p>
        </w:tc>
        <w:tc>
          <w:tcPr>
            <w:tcW w:w="5167" w:type="dxa"/>
            <w:gridSpan w:val="3"/>
            <w:tcBorders>
              <w:left w:val="nil"/>
            </w:tcBorders>
            <w:vAlign w:val="center"/>
          </w:tcPr>
          <w:p w14:paraId="31EC801F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758201145"/>
      <w:tr w:rsidR="008628EF" w:rsidRPr="003444E3" w14:paraId="2DB49403" w14:textId="77777777" w:rsidTr="00776F8F">
        <w:trPr>
          <w:trHeight w:val="571"/>
        </w:trPr>
        <w:tc>
          <w:tcPr>
            <w:tcW w:w="2865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3A1FAB5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  <w:tc>
          <w:tcPr>
            <w:tcW w:w="5167" w:type="dxa"/>
            <w:gridSpan w:val="3"/>
            <w:tcBorders>
              <w:left w:val="nil"/>
            </w:tcBorders>
            <w:vAlign w:val="center"/>
          </w:tcPr>
          <w:p w14:paraId="081BCDD8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8628EF" w:rsidRPr="003444E3" w14:paraId="33C8EADD" w14:textId="77777777" w:rsidTr="00776F8F">
        <w:trPr>
          <w:trHeight w:val="342"/>
        </w:trPr>
        <w:tc>
          <w:tcPr>
            <w:tcW w:w="2865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39F07F1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623602205" w:edGrp="everyone" w:colFirst="1" w:colLast="1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1. Projekt</w:t>
            </w:r>
          </w:p>
        </w:tc>
        <w:tc>
          <w:tcPr>
            <w:tcW w:w="5167" w:type="dxa"/>
            <w:gridSpan w:val="3"/>
            <w:tcBorders>
              <w:left w:val="nil"/>
            </w:tcBorders>
            <w:vAlign w:val="center"/>
          </w:tcPr>
          <w:p w14:paraId="07005BA8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8628EF" w:rsidRPr="003444E3" w14:paraId="07E20C92" w14:textId="77777777" w:rsidTr="00776F8F">
        <w:trPr>
          <w:trHeight w:val="342"/>
        </w:trPr>
        <w:tc>
          <w:tcPr>
            <w:tcW w:w="2865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DE6E7EB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2080247401" w:edGrp="everyone" w:colFirst="1" w:colLast="1"/>
            <w:permEnd w:id="623602205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2. Projekt</w:t>
            </w:r>
          </w:p>
        </w:tc>
        <w:tc>
          <w:tcPr>
            <w:tcW w:w="5167" w:type="dxa"/>
            <w:gridSpan w:val="3"/>
            <w:tcBorders>
              <w:left w:val="nil"/>
            </w:tcBorders>
            <w:vAlign w:val="center"/>
          </w:tcPr>
          <w:p w14:paraId="5E5BEEB9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8628EF" w:rsidRPr="003444E3" w14:paraId="348F825E" w14:textId="77777777" w:rsidTr="00776F8F">
        <w:trPr>
          <w:trHeight w:val="342"/>
        </w:trPr>
        <w:tc>
          <w:tcPr>
            <w:tcW w:w="2865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608FCF5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1939210976" w:edGrp="everyone" w:colFirst="1" w:colLast="1"/>
            <w:permEnd w:id="2080247401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3. Projekt</w:t>
            </w:r>
          </w:p>
        </w:tc>
        <w:tc>
          <w:tcPr>
            <w:tcW w:w="5167" w:type="dxa"/>
            <w:gridSpan w:val="3"/>
            <w:tcBorders>
              <w:left w:val="nil"/>
            </w:tcBorders>
            <w:vAlign w:val="center"/>
          </w:tcPr>
          <w:p w14:paraId="21DCF429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8628EF" w:rsidRPr="003444E3" w14:paraId="744AF1AD" w14:textId="77777777" w:rsidTr="00776F8F">
        <w:trPr>
          <w:trHeight w:val="342"/>
        </w:trPr>
        <w:tc>
          <w:tcPr>
            <w:tcW w:w="2865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0890FD7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1424624408" w:edGrp="everyone" w:colFirst="1" w:colLast="1"/>
            <w:permEnd w:id="1939210976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4. Projekt</w:t>
            </w:r>
          </w:p>
        </w:tc>
        <w:tc>
          <w:tcPr>
            <w:tcW w:w="5167" w:type="dxa"/>
            <w:gridSpan w:val="3"/>
            <w:tcBorders>
              <w:left w:val="nil"/>
            </w:tcBorders>
            <w:vAlign w:val="center"/>
          </w:tcPr>
          <w:p w14:paraId="25316DB8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8628EF" w:rsidRPr="003444E3" w14:paraId="49F737FA" w14:textId="77777777" w:rsidTr="00776F8F">
        <w:trPr>
          <w:trHeight w:val="342"/>
        </w:trPr>
        <w:tc>
          <w:tcPr>
            <w:tcW w:w="2865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A266A46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682517518" w:edGrp="everyone" w:colFirst="1" w:colLast="1"/>
            <w:permEnd w:id="1424624408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5. Projekt</w:t>
            </w:r>
          </w:p>
        </w:tc>
        <w:tc>
          <w:tcPr>
            <w:tcW w:w="5167" w:type="dxa"/>
            <w:gridSpan w:val="3"/>
            <w:tcBorders>
              <w:left w:val="nil"/>
            </w:tcBorders>
            <w:vAlign w:val="center"/>
          </w:tcPr>
          <w:p w14:paraId="2EC801BB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682517518"/>
      <w:tr w:rsidR="008628EF" w:rsidRPr="003444E3" w14:paraId="7B9A0E7D" w14:textId="77777777" w:rsidTr="00776F8F">
        <w:trPr>
          <w:trHeight w:val="571"/>
        </w:trPr>
        <w:tc>
          <w:tcPr>
            <w:tcW w:w="2865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C2B51E1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  <w:tc>
          <w:tcPr>
            <w:tcW w:w="5167" w:type="dxa"/>
            <w:gridSpan w:val="3"/>
            <w:tcBorders>
              <w:left w:val="nil"/>
              <w:bottom w:val="single" w:sz="4" w:space="0" w:color="auto"/>
            </w:tcBorders>
            <w:vAlign w:val="center"/>
          </w:tcPr>
          <w:p w14:paraId="14F0F956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8628EF" w:rsidRPr="003444E3" w14:paraId="5C09AD91" w14:textId="77777777" w:rsidTr="00FF76C5">
        <w:trPr>
          <w:trHeight w:val="571"/>
        </w:trPr>
        <w:tc>
          <w:tcPr>
            <w:tcW w:w="2865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02ABEBB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Paketplan</w:t>
            </w:r>
          </w:p>
        </w:tc>
        <w:tc>
          <w:tcPr>
            <w:tcW w:w="5167" w:type="dxa"/>
            <w:gridSpan w:val="3"/>
            <w:tcBorders>
              <w:left w:val="nil"/>
              <w:bottom w:val="single" w:sz="4" w:space="0" w:color="auto"/>
            </w:tcBorders>
            <w:vAlign w:val="center"/>
          </w:tcPr>
          <w:p w14:paraId="62E3E65F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Die zeitliche Planung der Umsetzung der Projekte des Pakets wird auf den Folgeseiten dargestellt.</w:t>
            </w:r>
          </w:p>
        </w:tc>
      </w:tr>
      <w:tr w:rsidR="008628EF" w:rsidRPr="003444E3" w14:paraId="6E9C4A4C" w14:textId="77777777" w:rsidTr="00FF76C5">
        <w:trPr>
          <w:trHeight w:val="571"/>
        </w:trPr>
        <w:tc>
          <w:tcPr>
            <w:tcW w:w="2865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A547275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Reporting</w:t>
            </w:r>
          </w:p>
        </w:tc>
        <w:tc>
          <w:tcPr>
            <w:tcW w:w="51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14B7EA18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jc w:val="both"/>
              <w:rPr>
                <w:rFonts w:asciiTheme="minorHAnsi" w:eastAsia="Calibri" w:hAnsiTheme="minorHAnsi" w:cstheme="minorHAnsi"/>
                <w:color w:val="000000"/>
                <w:kern w:val="0"/>
                <w:szCs w:val="20"/>
              </w:rPr>
            </w:pPr>
            <w:r w:rsidRPr="003444E3">
              <w:rPr>
                <w:rFonts w:asciiTheme="minorHAnsi" w:eastAsia="Calibri" w:hAnsiTheme="minorHAnsi" w:cstheme="minorHAnsi"/>
                <w:color w:val="000000"/>
                <w:kern w:val="0"/>
                <w:szCs w:val="20"/>
              </w:rPr>
              <w:t>Die Stellungnahme zu den geplanten bzw. erreichten Zielen der einzelnen Projekte wird auf den Folgeseiten dargestellt.</w:t>
            </w:r>
          </w:p>
        </w:tc>
      </w:tr>
      <w:tr w:rsidR="00776F8F" w:rsidRPr="003444E3" w14:paraId="1BEADA8D" w14:textId="77777777" w:rsidTr="00FF76C5">
        <w:trPr>
          <w:trHeight w:val="571"/>
        </w:trPr>
        <w:tc>
          <w:tcPr>
            <w:tcW w:w="286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7465AEE" w14:textId="61C26B84" w:rsidR="009960A7" w:rsidRPr="003444E3" w:rsidRDefault="009960A7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1351173516" w:edGrp="everyone"/>
            <w:r w:rsidRPr="003444E3">
              <w:rPr>
                <w:rStyle w:val="pq-left-input"/>
                <w:rFonts w:asciiTheme="minorHAnsi" w:hAnsiTheme="minorHAnsi" w:cstheme="minorHAnsi"/>
                <w:szCs w:val="20"/>
              </w:rPr>
              <w:t xml:space="preserve">  </w:t>
            </w:r>
            <w:permEnd w:id="1351173516"/>
          </w:p>
        </w:tc>
        <w:tc>
          <w:tcPr>
            <w:tcW w:w="516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11B35C6" w14:textId="0D7E4216" w:rsidR="009960A7" w:rsidRPr="003444E3" w:rsidRDefault="009960A7" w:rsidP="009960A7">
            <w:pPr>
              <w:tabs>
                <w:tab w:val="clear" w:pos="709"/>
              </w:tabs>
              <w:spacing w:after="160" w:line="259" w:lineRule="auto"/>
              <w:jc w:val="right"/>
              <w:rPr>
                <w:rFonts w:asciiTheme="minorHAnsi" w:eastAsia="Calibri" w:hAnsiTheme="minorHAnsi" w:cstheme="minorHAnsi"/>
                <w:color w:val="000000"/>
                <w:kern w:val="0"/>
                <w:szCs w:val="20"/>
              </w:rPr>
            </w:pPr>
            <w:permStart w:id="580601554" w:edGrp="everyone"/>
            <w:r w:rsidRPr="003444E3">
              <w:rPr>
                <w:rStyle w:val="pq-left-input"/>
                <w:rFonts w:asciiTheme="minorHAnsi" w:hAnsiTheme="minorHAnsi" w:cstheme="minorHAnsi"/>
                <w:szCs w:val="20"/>
              </w:rPr>
              <w:t xml:space="preserve"> </w:t>
            </w:r>
            <w:permEnd w:id="580601554"/>
          </w:p>
        </w:tc>
      </w:tr>
      <w:tr w:rsidR="008628EF" w:rsidRPr="003444E3" w14:paraId="4518F7D9" w14:textId="77777777" w:rsidTr="00FF76C5">
        <w:trPr>
          <w:trHeight w:val="571"/>
        </w:trPr>
        <w:tc>
          <w:tcPr>
            <w:tcW w:w="286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F36ABED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Datum/Ort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F6E92E5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jc w:val="both"/>
              <w:rPr>
                <w:rFonts w:asciiTheme="minorHAnsi" w:eastAsia="Calibri" w:hAnsiTheme="minorHAnsi" w:cstheme="minorHAnsi"/>
                <w:i/>
                <w:color w:val="000000"/>
                <w:kern w:val="0"/>
                <w:szCs w:val="20"/>
              </w:rPr>
            </w:pP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0060EF7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jc w:val="both"/>
              <w:rPr>
                <w:rFonts w:asciiTheme="minorHAnsi" w:eastAsia="Calibri" w:hAnsiTheme="minorHAnsi" w:cstheme="minorHAnsi"/>
                <w:i/>
                <w:color w:val="000000"/>
                <w:kern w:val="0"/>
                <w:szCs w:val="20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3790747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jc w:val="right"/>
              <w:rPr>
                <w:rFonts w:asciiTheme="minorHAnsi" w:eastAsia="Calibri" w:hAnsiTheme="minorHAnsi" w:cstheme="minorHAnsi"/>
                <w:color w:val="000000"/>
                <w:kern w:val="0"/>
                <w:szCs w:val="20"/>
              </w:rPr>
            </w:pPr>
            <w:r w:rsidRPr="003444E3">
              <w:rPr>
                <w:rFonts w:asciiTheme="minorHAnsi" w:eastAsia="Calibri" w:hAnsiTheme="minorHAnsi" w:cstheme="minorHAnsi"/>
                <w:color w:val="000000"/>
                <w:kern w:val="0"/>
                <w:szCs w:val="20"/>
              </w:rPr>
              <w:t>Unterschrift</w:t>
            </w:r>
          </w:p>
        </w:tc>
      </w:tr>
    </w:tbl>
    <w:p w14:paraId="1BA26F25" w14:textId="77777777" w:rsidR="009960A7" w:rsidRPr="003444E3" w:rsidRDefault="009960A7" w:rsidP="009960A7">
      <w:pPr>
        <w:pStyle w:val="berschrift1"/>
        <w:numPr>
          <w:ilvl w:val="0"/>
          <w:numId w:val="0"/>
        </w:numPr>
        <w:ind w:left="709" w:hanging="709"/>
        <w:rPr>
          <w:rFonts w:asciiTheme="minorHAnsi" w:hAnsiTheme="minorHAnsi" w:cstheme="minorHAnsi"/>
        </w:rPr>
      </w:pPr>
      <w:r w:rsidRPr="003444E3">
        <w:rPr>
          <w:rFonts w:asciiTheme="minorHAnsi" w:hAnsiTheme="minorHAnsi" w:cstheme="minorHAnsi"/>
        </w:rPr>
        <w:lastRenderedPageBreak/>
        <w:t>Ausfüllhilfe</w:t>
      </w:r>
    </w:p>
    <w:p w14:paraId="418EB210" w14:textId="77777777" w:rsidR="009960A7" w:rsidRPr="003444E3" w:rsidRDefault="009960A7" w:rsidP="009960A7">
      <w:pPr>
        <w:tabs>
          <w:tab w:val="clear" w:pos="709"/>
        </w:tabs>
        <w:spacing w:after="160" w:line="259" w:lineRule="auto"/>
        <w:rPr>
          <w:rFonts w:asciiTheme="minorHAnsi" w:eastAsia="Calibri" w:hAnsiTheme="minorHAnsi" w:cstheme="minorHAnsi"/>
          <w:bCs/>
          <w:color w:val="000000"/>
          <w:kern w:val="0"/>
          <w:szCs w:val="20"/>
        </w:rPr>
      </w:pPr>
    </w:p>
    <w:p w14:paraId="51D4107B" w14:textId="77777777" w:rsidR="009960A7" w:rsidRPr="003444E3" w:rsidRDefault="009960A7" w:rsidP="009960A7">
      <w:pPr>
        <w:tabs>
          <w:tab w:val="clear" w:pos="709"/>
        </w:tabs>
        <w:spacing w:after="160" w:line="259" w:lineRule="auto"/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</w:pPr>
      <w:r w:rsidRPr="003444E3"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  <w:t>Paketplan</w:t>
      </w:r>
    </w:p>
    <w:p w14:paraId="4F89142D" w14:textId="77777777" w:rsidR="009960A7" w:rsidRPr="003444E3" w:rsidRDefault="009960A7" w:rsidP="0082078A">
      <w:pPr>
        <w:tabs>
          <w:tab w:val="clear" w:pos="709"/>
        </w:tabs>
        <w:spacing w:after="160" w:line="259" w:lineRule="auto"/>
        <w:contextualSpacing/>
        <w:jc w:val="both"/>
        <w:rPr>
          <w:rFonts w:asciiTheme="minorHAnsi" w:eastAsia="Calibri" w:hAnsiTheme="minorHAnsi" w:cstheme="minorHAnsi"/>
          <w:bCs/>
          <w:color w:val="000000"/>
          <w:kern w:val="0"/>
          <w:szCs w:val="20"/>
        </w:rPr>
      </w:pPr>
      <w:r w:rsidRPr="003444E3">
        <w:rPr>
          <w:rFonts w:asciiTheme="minorHAnsi" w:eastAsia="Calibri" w:hAnsiTheme="minorHAnsi" w:cstheme="minorHAnsi"/>
          <w:bCs/>
          <w:color w:val="000000"/>
          <w:kern w:val="0"/>
          <w:szCs w:val="20"/>
        </w:rPr>
        <w:t>Bitte tragen Sie ein, in welchem Halbjahr die einzelnen Projekte/die Maßnahmen jeweils abgeschlossen werden sollen.</w:t>
      </w:r>
    </w:p>
    <w:p w14:paraId="58D7E5DA" w14:textId="77777777" w:rsidR="009960A7" w:rsidRPr="003444E3" w:rsidRDefault="009960A7" w:rsidP="009960A7">
      <w:pPr>
        <w:tabs>
          <w:tab w:val="clear" w:pos="709"/>
        </w:tabs>
        <w:spacing w:after="160" w:line="259" w:lineRule="auto"/>
        <w:ind w:left="324"/>
        <w:contextualSpacing/>
        <w:jc w:val="both"/>
        <w:rPr>
          <w:rFonts w:asciiTheme="minorHAnsi" w:eastAsia="Calibri" w:hAnsiTheme="minorHAnsi" w:cstheme="minorHAnsi"/>
          <w:bCs/>
          <w:color w:val="000000"/>
          <w:kern w:val="0"/>
          <w:szCs w:val="20"/>
        </w:rPr>
      </w:pPr>
    </w:p>
    <w:p w14:paraId="1EC8DF29" w14:textId="22F4ECBA" w:rsidR="0082078A" w:rsidRPr="003444E3" w:rsidRDefault="009960A7" w:rsidP="0082078A">
      <w:pPr>
        <w:tabs>
          <w:tab w:val="clear" w:pos="709"/>
        </w:tabs>
        <w:spacing w:after="160" w:line="259" w:lineRule="auto"/>
        <w:contextualSpacing/>
        <w:jc w:val="both"/>
        <w:rPr>
          <w:rFonts w:asciiTheme="minorHAnsi" w:eastAsia="Calibri" w:hAnsiTheme="minorHAnsi" w:cstheme="minorHAnsi"/>
          <w:bCs/>
          <w:color w:val="000000"/>
          <w:kern w:val="0"/>
          <w:szCs w:val="20"/>
        </w:rPr>
      </w:pPr>
      <w:r w:rsidRPr="003444E3">
        <w:rPr>
          <w:rFonts w:asciiTheme="minorHAnsi" w:eastAsia="Calibri" w:hAnsiTheme="minorHAnsi" w:cstheme="minorHAnsi"/>
          <w:bCs/>
          <w:color w:val="000000"/>
          <w:kern w:val="0"/>
          <w:szCs w:val="20"/>
        </w:rPr>
        <w:t>Orientieren Sie sich bezüglich der Begrifflichkeiten bitte an der folgenden Übersicht:</w:t>
      </w:r>
    </w:p>
    <w:p w14:paraId="16C51888" w14:textId="77777777" w:rsidR="0082078A" w:rsidRPr="003444E3" w:rsidRDefault="0082078A" w:rsidP="0082078A">
      <w:pPr>
        <w:tabs>
          <w:tab w:val="clear" w:pos="709"/>
        </w:tabs>
        <w:spacing w:after="160" w:line="259" w:lineRule="auto"/>
        <w:contextualSpacing/>
        <w:jc w:val="both"/>
        <w:rPr>
          <w:rFonts w:asciiTheme="minorHAnsi" w:eastAsia="Calibri" w:hAnsiTheme="minorHAnsi" w:cstheme="minorHAnsi"/>
          <w:bCs/>
          <w:color w:val="000000"/>
          <w:kern w:val="0"/>
        </w:rPr>
      </w:pPr>
    </w:p>
    <w:p w14:paraId="68C2BF08" w14:textId="77777777" w:rsidR="009960A7" w:rsidRPr="003444E3" w:rsidRDefault="009960A7" w:rsidP="0082078A">
      <w:pPr>
        <w:tabs>
          <w:tab w:val="clear" w:pos="709"/>
        </w:tabs>
        <w:spacing w:after="160" w:line="259" w:lineRule="auto"/>
        <w:contextualSpacing/>
        <w:jc w:val="both"/>
        <w:rPr>
          <w:rFonts w:asciiTheme="minorHAnsi" w:eastAsia="Calibri" w:hAnsiTheme="minorHAnsi" w:cstheme="minorHAnsi"/>
          <w:bCs/>
          <w:color w:val="000000"/>
          <w:kern w:val="0"/>
          <w:szCs w:val="20"/>
        </w:rPr>
      </w:pPr>
    </w:p>
    <w:tbl>
      <w:tblPr>
        <w:tblStyle w:val="HFMTabelle"/>
        <w:tblW w:w="5000" w:type="pct"/>
        <w:tblBorders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3828"/>
        <w:gridCol w:w="3825"/>
      </w:tblGrid>
      <w:tr w:rsidR="0082078A" w:rsidRPr="003444E3" w14:paraId="65E99FFD" w14:textId="77777777" w:rsidTr="00FF76C5">
        <w:tc>
          <w:tcPr>
            <w:tcW w:w="2501" w:type="pct"/>
          </w:tcPr>
          <w:p w14:paraId="423EFEB4" w14:textId="50CE39DE" w:rsidR="0082078A" w:rsidRPr="003444E3" w:rsidRDefault="0082078A" w:rsidP="00BD64CF">
            <w:pPr>
              <w:pStyle w:val="Tabelle"/>
              <w:rPr>
                <w:rFonts w:asciiTheme="minorHAnsi" w:hAnsiTheme="minorHAnsi" w:cstheme="minorHAnsi"/>
              </w:rPr>
            </w:pPr>
            <w:r w:rsidRPr="003444E3">
              <w:rPr>
                <w:rFonts w:asciiTheme="minorHAnsi" w:hAnsiTheme="minorHAnsi" w:cstheme="minorHAnsi"/>
              </w:rPr>
              <w:t>Abschluss der Maßnahme</w:t>
            </w:r>
          </w:p>
        </w:tc>
        <w:tc>
          <w:tcPr>
            <w:tcW w:w="2499" w:type="pct"/>
          </w:tcPr>
          <w:p w14:paraId="52421510" w14:textId="77777777" w:rsidR="0082078A" w:rsidRPr="003444E3" w:rsidRDefault="0082078A" w:rsidP="00FF76C5">
            <w:pPr>
              <w:pStyle w:val="Tabelle"/>
              <w:rPr>
                <w:rFonts w:asciiTheme="minorHAnsi" w:hAnsiTheme="minorHAnsi" w:cstheme="minorHAnsi"/>
              </w:rPr>
            </w:pPr>
            <w:r w:rsidRPr="003444E3">
              <w:rPr>
                <w:rFonts w:asciiTheme="minorHAnsi" w:hAnsiTheme="minorHAnsi" w:cstheme="minorHAnsi"/>
              </w:rPr>
              <w:t>Abschluss der Stoffentwicklung</w:t>
            </w:r>
          </w:p>
          <w:p w14:paraId="7530754F" w14:textId="77777777" w:rsidR="0082078A" w:rsidRPr="003444E3" w:rsidRDefault="0082078A" w:rsidP="00FF76C5">
            <w:pPr>
              <w:pStyle w:val="Tabelle"/>
              <w:rPr>
                <w:rFonts w:asciiTheme="minorHAnsi" w:hAnsiTheme="minorHAnsi" w:cstheme="minorHAnsi"/>
              </w:rPr>
            </w:pPr>
            <w:r w:rsidRPr="003444E3">
              <w:rPr>
                <w:rFonts w:asciiTheme="minorHAnsi" w:hAnsiTheme="minorHAnsi" w:cstheme="minorHAnsi"/>
              </w:rPr>
              <w:t>Abschluss der Projektentwicklung</w:t>
            </w:r>
          </w:p>
          <w:p w14:paraId="05BE059A" w14:textId="7499DF88" w:rsidR="0082078A" w:rsidRPr="003444E3" w:rsidRDefault="0082078A" w:rsidP="00FF76C5">
            <w:pPr>
              <w:pStyle w:val="Tabelle"/>
              <w:rPr>
                <w:rFonts w:asciiTheme="minorHAnsi" w:hAnsiTheme="minorHAnsi" w:cstheme="minorHAnsi"/>
              </w:rPr>
            </w:pPr>
            <w:r w:rsidRPr="003444E3">
              <w:rPr>
                <w:rFonts w:asciiTheme="minorHAnsi" w:hAnsiTheme="minorHAnsi" w:cstheme="minorHAnsi"/>
              </w:rPr>
              <w:t>Einreichung des Verwendungsnachweises</w:t>
            </w:r>
          </w:p>
        </w:tc>
      </w:tr>
    </w:tbl>
    <w:p w14:paraId="12277A3D" w14:textId="77777777" w:rsidR="009960A7" w:rsidRDefault="009960A7" w:rsidP="009960A7">
      <w:pPr>
        <w:tabs>
          <w:tab w:val="clear" w:pos="709"/>
        </w:tabs>
        <w:spacing w:after="160" w:line="259" w:lineRule="auto"/>
        <w:rPr>
          <w:rFonts w:asciiTheme="minorHAnsi" w:eastAsia="Calibri" w:hAnsiTheme="minorHAnsi" w:cstheme="minorHAnsi"/>
          <w:bCs/>
          <w:color w:val="000000"/>
          <w:kern w:val="0"/>
          <w:szCs w:val="20"/>
        </w:rPr>
      </w:pPr>
    </w:p>
    <w:p w14:paraId="7B63B080" w14:textId="77777777" w:rsidR="003444E3" w:rsidRPr="003444E3" w:rsidRDefault="003444E3" w:rsidP="009960A7">
      <w:pPr>
        <w:tabs>
          <w:tab w:val="clear" w:pos="709"/>
        </w:tabs>
        <w:spacing w:after="160" w:line="259" w:lineRule="auto"/>
        <w:rPr>
          <w:rFonts w:asciiTheme="minorHAnsi" w:eastAsia="Calibri" w:hAnsiTheme="minorHAnsi" w:cstheme="minorHAnsi"/>
          <w:bCs/>
          <w:color w:val="000000"/>
          <w:kern w:val="0"/>
          <w:szCs w:val="20"/>
        </w:rPr>
      </w:pPr>
    </w:p>
    <w:p w14:paraId="0F8931F5" w14:textId="77777777" w:rsidR="009960A7" w:rsidRPr="003444E3" w:rsidRDefault="009960A7" w:rsidP="009960A7">
      <w:pPr>
        <w:tabs>
          <w:tab w:val="clear" w:pos="709"/>
        </w:tabs>
        <w:spacing w:after="160" w:line="259" w:lineRule="auto"/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</w:pPr>
      <w:r w:rsidRPr="003444E3"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  <w:t>Reporting</w:t>
      </w:r>
    </w:p>
    <w:tbl>
      <w:tblPr>
        <w:tblStyle w:val="Tabellenraster2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95"/>
      </w:tblGrid>
      <w:tr w:rsidR="009960A7" w:rsidRPr="003444E3" w14:paraId="6C55DF3D" w14:textId="77777777" w:rsidTr="003444E3">
        <w:trPr>
          <w:trHeight w:val="340"/>
        </w:trPr>
        <w:tc>
          <w:tcPr>
            <w:tcW w:w="7795" w:type="dxa"/>
          </w:tcPr>
          <w:p w14:paraId="1D4E3589" w14:textId="77777777" w:rsidR="009960A7" w:rsidRPr="003444E3" w:rsidRDefault="009960A7" w:rsidP="00ED0275">
            <w:pPr>
              <w:tabs>
                <w:tab w:val="clear" w:pos="709"/>
              </w:tabs>
              <w:spacing w:after="0" w:line="240" w:lineRule="auto"/>
              <w:jc w:val="both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r w:rsidRPr="003444E3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Bitte formulieren Sie Ihre Ziele in prägnanten Sätzen.</w:t>
            </w:r>
          </w:p>
          <w:p w14:paraId="5C687EB7" w14:textId="77777777" w:rsidR="009960A7" w:rsidRPr="003444E3" w:rsidRDefault="009960A7" w:rsidP="009960A7">
            <w:pPr>
              <w:tabs>
                <w:tab w:val="clear" w:pos="709"/>
              </w:tabs>
              <w:spacing w:after="0" w:line="240" w:lineRule="auto"/>
              <w:ind w:left="324"/>
              <w:jc w:val="both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</w:p>
          <w:p w14:paraId="2FD22A4B" w14:textId="77777777" w:rsidR="009960A7" w:rsidRPr="003444E3" w:rsidRDefault="009960A7" w:rsidP="00ED0275">
            <w:pPr>
              <w:tabs>
                <w:tab w:val="clear" w:pos="709"/>
              </w:tabs>
              <w:spacing w:after="0" w:line="240" w:lineRule="auto"/>
              <w:jc w:val="both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r w:rsidRPr="003444E3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Beachten Sie bitte, dass Sie nur die Felder ausfüllen, die auf Ihr Projekt zutreffen.</w:t>
            </w:r>
          </w:p>
          <w:p w14:paraId="34D2CA1D" w14:textId="77777777" w:rsidR="00ED0275" w:rsidRPr="003444E3" w:rsidRDefault="00ED0275" w:rsidP="009960A7">
            <w:pPr>
              <w:tabs>
                <w:tab w:val="clear" w:pos="709"/>
              </w:tabs>
              <w:spacing w:after="0" w:line="240" w:lineRule="auto"/>
              <w:jc w:val="both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</w:p>
          <w:p w14:paraId="0E0C3786" w14:textId="77777777" w:rsidR="009960A7" w:rsidRPr="003444E3" w:rsidRDefault="009960A7" w:rsidP="00ED0275">
            <w:pPr>
              <w:tabs>
                <w:tab w:val="clear" w:pos="709"/>
              </w:tabs>
              <w:spacing w:after="0" w:line="240" w:lineRule="auto"/>
              <w:jc w:val="both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r w:rsidRPr="003444E3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Orientieren Sie sich bezüglich der Zielsetzungen bitte an der folgenden Übersicht:</w:t>
            </w:r>
          </w:p>
          <w:p w14:paraId="14ACDACA" w14:textId="77777777" w:rsidR="003444E3" w:rsidRPr="003444E3" w:rsidRDefault="003444E3" w:rsidP="00ED0275">
            <w:pPr>
              <w:tabs>
                <w:tab w:val="clear" w:pos="709"/>
              </w:tabs>
              <w:spacing w:after="0" w:line="240" w:lineRule="auto"/>
              <w:jc w:val="both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</w:p>
          <w:p w14:paraId="4932DD89" w14:textId="77777777" w:rsidR="00ED0275" w:rsidRPr="003444E3" w:rsidRDefault="00ED0275" w:rsidP="00ED0275">
            <w:pPr>
              <w:tabs>
                <w:tab w:val="clear" w:pos="709"/>
              </w:tabs>
              <w:spacing w:after="0" w:line="240" w:lineRule="auto"/>
              <w:jc w:val="both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</w:p>
          <w:tbl>
            <w:tblPr>
              <w:tblStyle w:val="HFMTabelle"/>
              <w:tblW w:w="5000" w:type="pct"/>
              <w:tblBorders>
                <w:insideH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013"/>
              <w:gridCol w:w="5566"/>
            </w:tblGrid>
            <w:tr w:rsidR="00ED0275" w:rsidRPr="003444E3" w14:paraId="0E315796" w14:textId="77777777" w:rsidTr="003444E3">
              <w:tc>
                <w:tcPr>
                  <w:tcW w:w="1328" w:type="pct"/>
                  <w:tcBorders>
                    <w:bottom w:val="single" w:sz="4" w:space="0" w:color="auto"/>
                  </w:tcBorders>
                </w:tcPr>
                <w:p w14:paraId="6262C946" w14:textId="46FB5792" w:rsidR="00ED0275" w:rsidRPr="003444E3" w:rsidRDefault="00ED0275" w:rsidP="00ED0275">
                  <w:pPr>
                    <w:pStyle w:val="Tabelle"/>
                    <w:rPr>
                      <w:rFonts w:asciiTheme="minorHAnsi" w:hAnsiTheme="minorHAnsi" w:cstheme="minorHAnsi"/>
                    </w:rPr>
                  </w:pPr>
                  <w:r w:rsidRPr="003444E3">
                    <w:rPr>
                      <w:rFonts w:asciiTheme="minorHAnsi" w:hAnsiTheme="minorHAnsi" w:cstheme="minorHAnsi"/>
                    </w:rPr>
                    <w:t>Stoffentwicklung</w:t>
                  </w:r>
                </w:p>
              </w:tc>
              <w:tc>
                <w:tcPr>
                  <w:tcW w:w="3672" w:type="pct"/>
                  <w:tcBorders>
                    <w:bottom w:val="single" w:sz="4" w:space="0" w:color="auto"/>
                  </w:tcBorders>
                </w:tcPr>
                <w:p w14:paraId="0B7E1CFE" w14:textId="77777777" w:rsidR="00ED0275" w:rsidRPr="003444E3" w:rsidRDefault="00ED0275" w:rsidP="00ED0275">
                  <w:pPr>
                    <w:tabs>
                      <w:tab w:val="clear" w:pos="709"/>
                    </w:tabs>
                    <w:spacing w:after="0" w:line="240" w:lineRule="auto"/>
                    <w:rPr>
                      <w:rFonts w:asciiTheme="minorHAnsi" w:hAnsiTheme="minorHAnsi" w:cstheme="minorHAnsi"/>
                      <w:kern w:val="0"/>
                      <w:szCs w:val="20"/>
                    </w:rPr>
                  </w:pPr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</w:rPr>
                    <w:t>Recherchen (z. B. Reisen, Interviews etc.)</w:t>
                  </w:r>
                </w:p>
                <w:p w14:paraId="02D05AA0" w14:textId="002AE9C2" w:rsidR="00ED0275" w:rsidRPr="003444E3" w:rsidRDefault="00ED0275" w:rsidP="00ED0275">
                  <w:pPr>
                    <w:pStyle w:val="Tabelle"/>
                    <w:rPr>
                      <w:rFonts w:asciiTheme="minorHAnsi" w:hAnsiTheme="minorHAnsi" w:cstheme="minorHAnsi"/>
                    </w:rPr>
                  </w:pPr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  <w:lang w:val="en-US"/>
                    </w:rPr>
                    <w:t xml:space="preserve">Pitch, Exposé, Treatment, </w:t>
                  </w:r>
                  <w:proofErr w:type="spellStart"/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  <w:lang w:val="en-US"/>
                    </w:rPr>
                    <w:t>Drehbuch</w:t>
                  </w:r>
                  <w:proofErr w:type="spellEnd"/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  <w:lang w:val="en-US"/>
                    </w:rPr>
                    <w:t xml:space="preserve">, Storyboard, Animatic, </w:t>
                  </w:r>
                  <w:proofErr w:type="spellStart"/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  <w:lang w:val="en-US"/>
                    </w:rPr>
                    <w:t>Prototyp</w:t>
                  </w:r>
                  <w:proofErr w:type="spellEnd"/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  <w:lang w:val="en-US"/>
                    </w:rPr>
                    <w:t xml:space="preserve"> etc. </w:t>
                  </w:r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</w:rPr>
                    <w:t>Anzahl der Drehbuchfassungen, ggf. Storyboard, bei Serien: Staffelbogen, Serienbibel etc.</w:t>
                  </w:r>
                </w:p>
              </w:tc>
            </w:tr>
            <w:tr w:rsidR="00ED0275" w:rsidRPr="003444E3" w14:paraId="564F5C35" w14:textId="77777777" w:rsidTr="003444E3">
              <w:tc>
                <w:tcPr>
                  <w:tcW w:w="1328" w:type="pct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15F9D676" w14:textId="39153D8E" w:rsidR="00ED0275" w:rsidRPr="003444E3" w:rsidRDefault="00ED0275" w:rsidP="00ED0275">
                  <w:pPr>
                    <w:pStyle w:val="Tabelle"/>
                    <w:rPr>
                      <w:rFonts w:asciiTheme="minorHAnsi" w:hAnsiTheme="minorHAnsi" w:cstheme="minorHAnsi"/>
                    </w:rPr>
                  </w:pPr>
                  <w:r w:rsidRPr="003444E3">
                    <w:rPr>
                      <w:rFonts w:asciiTheme="minorHAnsi" w:hAnsiTheme="minorHAnsi" w:cstheme="minorHAnsi"/>
                    </w:rPr>
                    <w:t>Projektentwicklung</w:t>
                  </w:r>
                </w:p>
              </w:tc>
              <w:tc>
                <w:tcPr>
                  <w:tcW w:w="3672" w:type="pct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2CA5237E" w14:textId="3919E577" w:rsidR="00ED0275" w:rsidRPr="003444E3" w:rsidRDefault="00ED0275" w:rsidP="00ED0275">
                  <w:pPr>
                    <w:pStyle w:val="Tabelle"/>
                    <w:rPr>
                      <w:rFonts w:asciiTheme="minorHAnsi" w:hAnsiTheme="minorHAnsi" w:cstheme="minorHAnsi"/>
                    </w:rPr>
                  </w:pPr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</w:rPr>
                    <w:t xml:space="preserve">Casting, </w:t>
                  </w:r>
                  <w:proofErr w:type="spellStart"/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</w:rPr>
                    <w:t>Locationscouting</w:t>
                  </w:r>
                  <w:proofErr w:type="spellEnd"/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</w:rPr>
                    <w:t xml:space="preserve">, </w:t>
                  </w:r>
                  <w:proofErr w:type="spellStart"/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</w:rPr>
                    <w:t>Teaserherstellung</w:t>
                  </w:r>
                  <w:proofErr w:type="spellEnd"/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</w:rPr>
                    <w:t xml:space="preserve"> etc.</w:t>
                  </w:r>
                </w:p>
              </w:tc>
            </w:tr>
            <w:tr w:rsidR="00ED0275" w:rsidRPr="003444E3" w14:paraId="108A740B" w14:textId="77777777" w:rsidTr="003444E3">
              <w:tc>
                <w:tcPr>
                  <w:tcW w:w="1328" w:type="pct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3D914960" w14:textId="5DA8A241" w:rsidR="00ED0275" w:rsidRPr="003444E3" w:rsidRDefault="00ED0275" w:rsidP="00ED0275">
                  <w:pPr>
                    <w:pStyle w:val="Tabelle"/>
                    <w:rPr>
                      <w:rFonts w:asciiTheme="minorHAnsi" w:hAnsiTheme="minorHAnsi" w:cstheme="minorHAnsi"/>
                    </w:rPr>
                  </w:pPr>
                  <w:r w:rsidRPr="003444E3">
                    <w:rPr>
                      <w:rFonts w:asciiTheme="minorHAnsi" w:hAnsiTheme="minorHAnsi" w:cstheme="minorHAnsi"/>
                    </w:rPr>
                    <w:t>Akquise für Partner*innen</w:t>
                  </w:r>
                </w:p>
              </w:tc>
              <w:tc>
                <w:tcPr>
                  <w:tcW w:w="3672" w:type="pct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09B8C5D7" w14:textId="0C50139E" w:rsidR="00ED0275" w:rsidRPr="003444E3" w:rsidRDefault="00ED0275" w:rsidP="00ED0275">
                  <w:pPr>
                    <w:pStyle w:val="Tabelle"/>
                    <w:rPr>
                      <w:rFonts w:asciiTheme="minorHAnsi" w:hAnsiTheme="minorHAnsi" w:cstheme="minorHAnsi"/>
                    </w:rPr>
                  </w:pPr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</w:rPr>
                    <w:t>Name potenzieller Partner*innen (z. B. Koproduzent*innen, Sender, VoD Plattform, Verleih, Vertrieb etc.)</w:t>
                  </w:r>
                </w:p>
              </w:tc>
            </w:tr>
            <w:tr w:rsidR="00ED0275" w:rsidRPr="003444E3" w14:paraId="0D095B66" w14:textId="77777777" w:rsidTr="003444E3">
              <w:tc>
                <w:tcPr>
                  <w:tcW w:w="1328" w:type="pct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2A92808C" w14:textId="4C69308B" w:rsidR="00ED0275" w:rsidRPr="003444E3" w:rsidRDefault="00ED0275" w:rsidP="00ED0275">
                  <w:pPr>
                    <w:pStyle w:val="Tabelle"/>
                    <w:rPr>
                      <w:rFonts w:asciiTheme="minorHAnsi" w:hAnsiTheme="minorHAnsi" w:cstheme="minorHAnsi"/>
                    </w:rPr>
                  </w:pPr>
                  <w:r w:rsidRPr="003444E3">
                    <w:rPr>
                      <w:rFonts w:asciiTheme="minorHAnsi" w:hAnsiTheme="minorHAnsi" w:cstheme="minorHAnsi"/>
                    </w:rPr>
                    <w:t>Marktteilnahmen</w:t>
                  </w:r>
                </w:p>
              </w:tc>
              <w:tc>
                <w:tcPr>
                  <w:tcW w:w="3672" w:type="pct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6A05D3BF" w14:textId="77777777" w:rsidR="00ED0275" w:rsidRPr="003444E3" w:rsidRDefault="00ED0275" w:rsidP="003444E3">
                  <w:pPr>
                    <w:pStyle w:val="Tabelle"/>
                    <w:rPr>
                      <w:rFonts w:asciiTheme="minorHAnsi" w:hAnsiTheme="minorHAnsi" w:cstheme="minorHAnsi"/>
                      <w:kern w:val="0"/>
                      <w:szCs w:val="20"/>
                    </w:rPr>
                  </w:pPr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</w:rPr>
                    <w:t>Name des Marktes, des Festivals, des Programms etc.</w:t>
                  </w:r>
                </w:p>
                <w:p w14:paraId="515A3753" w14:textId="7C99270A" w:rsidR="00ED0275" w:rsidRPr="003444E3" w:rsidRDefault="00ED0275" w:rsidP="003444E3">
                  <w:pPr>
                    <w:pStyle w:val="Tabelle"/>
                    <w:rPr>
                      <w:rFonts w:asciiTheme="minorHAnsi" w:hAnsiTheme="minorHAnsi" w:cstheme="minorHAnsi"/>
                      <w:kern w:val="0"/>
                      <w:szCs w:val="20"/>
                    </w:rPr>
                  </w:pPr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</w:rPr>
                    <w:t>Angabe konkreter Unternehmen/Personen, mit denen Sie in Kontakt treten sowie Ziel und Ergebnis der Gespräche</w:t>
                  </w:r>
                </w:p>
              </w:tc>
            </w:tr>
            <w:tr w:rsidR="00ED0275" w:rsidRPr="003444E3" w14:paraId="0BDB7B64" w14:textId="77777777" w:rsidTr="003444E3">
              <w:tc>
                <w:tcPr>
                  <w:tcW w:w="1328" w:type="pct"/>
                  <w:tcBorders>
                    <w:top w:val="single" w:sz="4" w:space="0" w:color="auto"/>
                  </w:tcBorders>
                </w:tcPr>
                <w:p w14:paraId="5A498F0E" w14:textId="109EC28D" w:rsidR="00ED0275" w:rsidRPr="003444E3" w:rsidRDefault="00ED0275" w:rsidP="00ED0275">
                  <w:pPr>
                    <w:pStyle w:val="Tabelle"/>
                    <w:rPr>
                      <w:rFonts w:asciiTheme="minorHAnsi" w:hAnsiTheme="minorHAnsi" w:cstheme="minorHAnsi"/>
                    </w:rPr>
                  </w:pPr>
                  <w:r w:rsidRPr="003444E3">
                    <w:rPr>
                      <w:rFonts w:asciiTheme="minorHAnsi" w:hAnsiTheme="minorHAnsi" w:cstheme="minorHAnsi"/>
                    </w:rPr>
                    <w:t>Sonstiges</w:t>
                  </w:r>
                </w:p>
              </w:tc>
              <w:tc>
                <w:tcPr>
                  <w:tcW w:w="3672" w:type="pct"/>
                  <w:tcBorders>
                    <w:top w:val="single" w:sz="4" w:space="0" w:color="auto"/>
                  </w:tcBorders>
                </w:tcPr>
                <w:p w14:paraId="5301EC85" w14:textId="77777777" w:rsidR="00ED0275" w:rsidRPr="003444E3" w:rsidRDefault="00ED0275" w:rsidP="00ED0275">
                  <w:pPr>
                    <w:tabs>
                      <w:tab w:val="clear" w:pos="709"/>
                    </w:tabs>
                    <w:spacing w:after="0" w:line="240" w:lineRule="auto"/>
                    <w:rPr>
                      <w:rFonts w:asciiTheme="minorHAnsi" w:hAnsiTheme="minorHAnsi" w:cstheme="minorHAnsi"/>
                      <w:kern w:val="0"/>
                      <w:szCs w:val="20"/>
                    </w:rPr>
                  </w:pPr>
                </w:p>
              </w:tc>
            </w:tr>
          </w:tbl>
          <w:p w14:paraId="5219877C" w14:textId="77777777" w:rsidR="00ED0275" w:rsidRPr="003444E3" w:rsidRDefault="00ED0275" w:rsidP="00ED0275">
            <w:pPr>
              <w:tabs>
                <w:tab w:val="clear" w:pos="709"/>
              </w:tabs>
              <w:spacing w:after="0" w:line="240" w:lineRule="auto"/>
              <w:jc w:val="both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</w:p>
          <w:p w14:paraId="05BADA50" w14:textId="5C85B010" w:rsidR="009960A7" w:rsidRPr="003444E3" w:rsidRDefault="009960A7" w:rsidP="009960A7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</w:tbl>
    <w:p w14:paraId="4C9D971E" w14:textId="77777777" w:rsidR="003444E3" w:rsidRDefault="003444E3">
      <w:pPr>
        <w:tabs>
          <w:tab w:val="clear" w:pos="709"/>
        </w:tabs>
        <w:spacing w:after="160" w:line="259" w:lineRule="auto"/>
        <w:rPr>
          <w:rFonts w:asciiTheme="minorHAnsi" w:hAnsiTheme="minorHAnsi" w:cstheme="minorHAnsi"/>
        </w:rPr>
        <w:sectPr w:rsidR="003444E3" w:rsidSect="004D6F7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701" w:right="2835" w:bottom="1701" w:left="1418" w:header="0" w:footer="0" w:gutter="0"/>
          <w:cols w:space="708"/>
          <w:titlePg/>
          <w:docGrid w:linePitch="360"/>
        </w:sectPr>
      </w:pPr>
    </w:p>
    <w:p w14:paraId="7E40E3AE" w14:textId="67C4D69D" w:rsidR="00384B95" w:rsidRPr="003444E3" w:rsidRDefault="008A187F" w:rsidP="00FF76C5">
      <w:pPr>
        <w:pStyle w:val="berschrift1"/>
        <w:numPr>
          <w:ilvl w:val="0"/>
          <w:numId w:val="0"/>
        </w:numPr>
        <w:ind w:left="709" w:hanging="709"/>
        <w:rPr>
          <w:rFonts w:asciiTheme="minorHAnsi" w:hAnsiTheme="minorHAnsi" w:cstheme="minorHAnsi"/>
        </w:rPr>
      </w:pPr>
      <w:bookmarkStart w:id="3" w:name="_Toc96437871"/>
      <w:r w:rsidRPr="00FF76C5">
        <w:rPr>
          <w:rFonts w:asciiTheme="minorHAnsi" w:hAnsiTheme="minorHAnsi" w:cstheme="minorHAnsi"/>
        </w:rPr>
        <w:lastRenderedPageBreak/>
        <w:t>paketplan</w:t>
      </w:r>
      <w:r w:rsidRPr="003444E3">
        <w:rPr>
          <w:rFonts w:asciiTheme="minorHAnsi" w:hAnsiTheme="minorHAnsi" w:cstheme="minorHAnsi"/>
        </w:rPr>
        <w:t xml:space="preserve"> </w:t>
      </w:r>
      <w:bookmarkEnd w:id="0"/>
      <w:bookmarkEnd w:id="1"/>
      <w:bookmarkEnd w:id="2"/>
      <w:bookmarkEnd w:id="3"/>
    </w:p>
    <w:p w14:paraId="1CF28205" w14:textId="618DBF4D" w:rsidR="008A187F" w:rsidRPr="00FF76C5" w:rsidRDefault="008A187F" w:rsidP="00FF76C5">
      <w:pPr>
        <w:tabs>
          <w:tab w:val="clear" w:pos="709"/>
        </w:tabs>
        <w:spacing w:after="160" w:line="259" w:lineRule="auto"/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</w:pPr>
      <w:r w:rsidRPr="00FF76C5"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  <w:t>Übersicht der geplanten Umsetzung des Pakets</w:t>
      </w:r>
    </w:p>
    <w:p w14:paraId="28C9CBC7" w14:textId="77777777" w:rsidR="00384B95" w:rsidRDefault="00384B95" w:rsidP="00FF76C5">
      <w:pPr>
        <w:tabs>
          <w:tab w:val="clear" w:pos="709"/>
        </w:tabs>
        <w:spacing w:after="160" w:line="259" w:lineRule="auto"/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</w:pPr>
    </w:p>
    <w:p w14:paraId="04DE4345" w14:textId="77777777" w:rsidR="00FF76C5" w:rsidRPr="00FF76C5" w:rsidRDefault="00FF76C5" w:rsidP="00FF76C5">
      <w:pPr>
        <w:tabs>
          <w:tab w:val="clear" w:pos="709"/>
        </w:tabs>
        <w:spacing w:after="160" w:line="259" w:lineRule="auto"/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</w:pPr>
    </w:p>
    <w:tbl>
      <w:tblPr>
        <w:tblStyle w:val="Tabellenraster3"/>
        <w:tblpPr w:leftFromText="141" w:rightFromText="141" w:vertAnchor="text" w:horzAnchor="margin" w:tblpXSpec="center" w:tblpYSpec="outside"/>
        <w:tblW w:w="15470" w:type="dxa"/>
        <w:tblInd w:w="0" w:type="dxa"/>
        <w:tblLook w:val="04A0" w:firstRow="1" w:lastRow="0" w:firstColumn="1" w:lastColumn="0" w:noHBand="0" w:noVBand="1"/>
      </w:tblPr>
      <w:tblGrid>
        <w:gridCol w:w="490"/>
        <w:gridCol w:w="2748"/>
        <w:gridCol w:w="1183"/>
        <w:gridCol w:w="1190"/>
        <w:gridCol w:w="1643"/>
        <w:gridCol w:w="1643"/>
        <w:gridCol w:w="1643"/>
        <w:gridCol w:w="1643"/>
        <w:gridCol w:w="1643"/>
        <w:gridCol w:w="1461"/>
        <w:gridCol w:w="183"/>
      </w:tblGrid>
      <w:tr w:rsidR="004D6F7C" w:rsidRPr="004D6F7C" w14:paraId="5E0037D9" w14:textId="77777777" w:rsidTr="004D6F7C">
        <w:trPr>
          <w:trHeight w:val="397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FCE9C4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Nr.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0FA12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Projekttitel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A62D5F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Autor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7957D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Regie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9EBF8B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1. HJ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26F6E2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2. HJ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DA2F91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3. HJ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FA411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4. HJ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260A94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5. HJ</w:t>
            </w:r>
          </w:p>
        </w:tc>
        <w:tc>
          <w:tcPr>
            <w:tcW w:w="1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70808C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6. HJ</w:t>
            </w:r>
          </w:p>
        </w:tc>
      </w:tr>
      <w:tr w:rsidR="004D6F7C" w:rsidRPr="004D6F7C" w14:paraId="23C39F13" w14:textId="77777777" w:rsidTr="004D6F7C">
        <w:trPr>
          <w:trHeight w:val="397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B7A7D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right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6F483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F1D08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994C6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BD33BD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  <w:t>MM.YYYY – MM.YYYY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76C243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  <w:t>MM.YYYY – MM.YYYY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074DB2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  <w:t>MM.YYYY – MM.YYYY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3C78D5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  <w:t>MM.YYYY – MM.YYYY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F4750B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  <w:t>MM.YYYY – MM.YYYY</w:t>
            </w:r>
          </w:p>
        </w:tc>
        <w:tc>
          <w:tcPr>
            <w:tcW w:w="1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3B15E5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  <w:t>MM.YYYY – MM.YYYY</w:t>
            </w:r>
          </w:p>
        </w:tc>
      </w:tr>
      <w:tr w:rsidR="004D6F7C" w:rsidRPr="004D6F7C" w14:paraId="5C7491F6" w14:textId="77777777" w:rsidTr="004D6F7C">
        <w:trPr>
          <w:trHeight w:val="397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BA6E2D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1.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178C1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27E19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C53D5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8E88C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E185B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91834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23EC2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E7755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4F695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</w:tr>
      <w:tr w:rsidR="004D6F7C" w:rsidRPr="004D6F7C" w14:paraId="7A015328" w14:textId="77777777" w:rsidTr="004D6F7C">
        <w:trPr>
          <w:trHeight w:val="397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10706A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2.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5A1D9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EC7BE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1898E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6FC01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E9006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811F8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61E21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E92F4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898F8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</w:tr>
      <w:tr w:rsidR="004D6F7C" w:rsidRPr="004D6F7C" w14:paraId="15F79C19" w14:textId="77777777" w:rsidTr="004D6F7C">
        <w:trPr>
          <w:trHeight w:val="397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E02968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3.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148A1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C3E20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8325C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0BA01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C9640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CDF94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A11CD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9A191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80513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</w:tr>
      <w:tr w:rsidR="004D6F7C" w:rsidRPr="004D6F7C" w14:paraId="463193EC" w14:textId="77777777" w:rsidTr="004D6F7C">
        <w:trPr>
          <w:trHeight w:val="397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2C17AA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4.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4B185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B1036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9B9BD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7647F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73801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C2601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AAB36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70EF6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5ACC4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</w:tr>
      <w:tr w:rsidR="004D6F7C" w:rsidRPr="004D6F7C" w14:paraId="3F3F3580" w14:textId="77777777" w:rsidTr="004D6F7C">
        <w:trPr>
          <w:trHeight w:val="397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4B1D4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5.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6FDD7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4E345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F9074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5896F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63241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2B3AB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3689D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0F913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FFD8F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</w:tr>
      <w:tr w:rsidR="004D6F7C" w:rsidRPr="004D6F7C" w14:paraId="7508CA95" w14:textId="77777777" w:rsidTr="004D6F7C">
        <w:trPr>
          <w:gridAfter w:val="1"/>
          <w:wAfter w:w="183" w:type="dxa"/>
          <w:trHeight w:val="397"/>
        </w:trPr>
        <w:tc>
          <w:tcPr>
            <w:tcW w:w="15287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76F442E4" w14:textId="77777777" w:rsidR="004D6F7C" w:rsidRPr="004D6F7C" w:rsidRDefault="004D6F7C" w:rsidP="004D6F7C">
            <w:pPr>
              <w:rPr>
                <w:rFonts w:asciiTheme="minorHAnsi" w:eastAsiaTheme="minorHAnsi" w:hAnsiTheme="minorHAnsi" w:cstheme="minorHAnsi"/>
                <w:szCs w:val="22"/>
              </w:rPr>
            </w:pPr>
          </w:p>
          <w:p w14:paraId="13B72B67" w14:textId="77777777" w:rsidR="004D6F7C" w:rsidRPr="004D6F7C" w:rsidRDefault="004D6F7C" w:rsidP="004D6F7C">
            <w:pPr>
              <w:rPr>
                <w:rFonts w:asciiTheme="minorHAnsi" w:eastAsiaTheme="minorHAnsi" w:hAnsiTheme="minorHAnsi" w:cstheme="minorHAnsi"/>
                <w:szCs w:val="22"/>
              </w:rPr>
            </w:pPr>
            <w:r w:rsidRPr="004D6F7C">
              <w:rPr>
                <w:rFonts w:asciiTheme="minorHAnsi" w:eastAsiaTheme="minorHAnsi" w:hAnsiTheme="minorHAnsi" w:cstheme="minorHAnsi"/>
                <w:szCs w:val="22"/>
              </w:rPr>
              <w:t>Bitte tragen Sie ein, in welchem Halbjahr die Maßnahme jeweils abgeschlossen werden soll. Orientieren Sie sich bezüglich der Begrifflichkeiten bitte an den Angaben in der Ausfüllhilfe.</w:t>
            </w:r>
          </w:p>
        </w:tc>
      </w:tr>
    </w:tbl>
    <w:p w14:paraId="7C0A8242" w14:textId="77777777" w:rsidR="004D6F7C" w:rsidRDefault="004D6F7C" w:rsidP="00384B95">
      <w:pPr>
        <w:rPr>
          <w:rFonts w:asciiTheme="minorHAnsi" w:hAnsiTheme="minorHAnsi" w:cstheme="minorHAnsi"/>
        </w:rPr>
      </w:pPr>
    </w:p>
    <w:p w14:paraId="05CD7BBB" w14:textId="77777777" w:rsidR="004D6F7C" w:rsidRDefault="004D6F7C" w:rsidP="00384B95">
      <w:pPr>
        <w:rPr>
          <w:rFonts w:asciiTheme="minorHAnsi" w:hAnsiTheme="minorHAnsi" w:cstheme="minorHAnsi"/>
        </w:rPr>
      </w:pPr>
    </w:p>
    <w:p w14:paraId="6D50B0DC" w14:textId="77777777" w:rsidR="004D6F7C" w:rsidRDefault="004D6F7C" w:rsidP="00384B95">
      <w:pPr>
        <w:rPr>
          <w:rFonts w:asciiTheme="minorHAnsi" w:hAnsiTheme="minorHAnsi" w:cstheme="minorHAnsi"/>
        </w:rPr>
        <w:sectPr w:rsidR="004D6F7C" w:rsidSect="003444E3">
          <w:pgSz w:w="16838" w:h="11906" w:orient="landscape"/>
          <w:pgMar w:top="1418" w:right="1701" w:bottom="2835" w:left="1701" w:header="0" w:footer="0" w:gutter="0"/>
          <w:cols w:space="708"/>
          <w:titlePg/>
          <w:docGrid w:linePitch="360"/>
        </w:sectPr>
      </w:pPr>
    </w:p>
    <w:p w14:paraId="189E825C" w14:textId="77777777" w:rsidR="00AD6E19" w:rsidRPr="00FF76C5" w:rsidRDefault="00AD6E19" w:rsidP="00FF76C5">
      <w:pPr>
        <w:pStyle w:val="berschrift1"/>
        <w:numPr>
          <w:ilvl w:val="0"/>
          <w:numId w:val="0"/>
        </w:numPr>
        <w:ind w:left="709" w:hanging="709"/>
        <w:rPr>
          <w:rFonts w:asciiTheme="minorHAnsi" w:hAnsiTheme="minorHAnsi" w:cstheme="minorHAnsi"/>
        </w:rPr>
      </w:pPr>
      <w:r w:rsidRPr="00FF76C5">
        <w:rPr>
          <w:rFonts w:asciiTheme="minorHAnsi" w:hAnsiTheme="minorHAnsi" w:cstheme="minorHAnsi"/>
        </w:rPr>
        <w:lastRenderedPageBreak/>
        <w:t>Reporting</w:t>
      </w:r>
    </w:p>
    <w:p w14:paraId="72EE7D68" w14:textId="13FBC13E" w:rsidR="004D6F7C" w:rsidRPr="00FF76C5" w:rsidRDefault="00AD6E19" w:rsidP="00FF76C5">
      <w:pPr>
        <w:tabs>
          <w:tab w:val="clear" w:pos="709"/>
        </w:tabs>
        <w:spacing w:after="160" w:line="259" w:lineRule="auto"/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</w:pPr>
      <w:r w:rsidRPr="00FF76C5"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  <w:t>Übersicht der geplanten bzw. erreichten Ziele</w:t>
      </w:r>
    </w:p>
    <w:p w14:paraId="7418AF5B" w14:textId="77777777" w:rsidR="0050069F" w:rsidRDefault="0050069F" w:rsidP="00FF76C5">
      <w:pPr>
        <w:tabs>
          <w:tab w:val="clear" w:pos="709"/>
        </w:tabs>
        <w:spacing w:after="160" w:line="259" w:lineRule="auto"/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</w:pPr>
    </w:p>
    <w:p w14:paraId="671BC179" w14:textId="77777777" w:rsidR="00FF76C5" w:rsidRPr="00FF76C5" w:rsidRDefault="00FF76C5" w:rsidP="00FF76C5">
      <w:pPr>
        <w:tabs>
          <w:tab w:val="clear" w:pos="709"/>
        </w:tabs>
        <w:spacing w:after="160" w:line="259" w:lineRule="auto"/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</w:pPr>
    </w:p>
    <w:tbl>
      <w:tblPr>
        <w:tblStyle w:val="Tabellenraster4"/>
        <w:tblW w:w="8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5953"/>
      </w:tblGrid>
      <w:tr w:rsidR="00AD6E19" w:rsidRPr="00AD6E19" w14:paraId="15E6A18F" w14:textId="77777777" w:rsidTr="0050069F">
        <w:trPr>
          <w:trHeight w:val="567"/>
        </w:trPr>
        <w:tc>
          <w:tcPr>
            <w:tcW w:w="2552" w:type="dxa"/>
            <w:vAlign w:val="center"/>
          </w:tcPr>
          <w:p w14:paraId="0CD62D59" w14:textId="77777777" w:rsidR="00AD6E19" w:rsidRPr="00AD6E19" w:rsidRDefault="00AD6E19" w:rsidP="00AD6E19">
            <w:pPr>
              <w:numPr>
                <w:ilvl w:val="0"/>
                <w:numId w:val="14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Projekt</w:t>
            </w:r>
          </w:p>
        </w:tc>
        <w:tc>
          <w:tcPr>
            <w:tcW w:w="5953" w:type="dxa"/>
            <w:vAlign w:val="center"/>
          </w:tcPr>
          <w:p w14:paraId="0F96592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8010014" w:edGrp="everyone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  </w:t>
            </w:r>
            <w:permEnd w:id="8010014"/>
          </w:p>
        </w:tc>
      </w:tr>
      <w:tr w:rsidR="00AD6E19" w:rsidRPr="00AD6E19" w14:paraId="1C77777D" w14:textId="77777777" w:rsidTr="0050069F">
        <w:trPr>
          <w:trHeight w:val="624"/>
        </w:trPr>
        <w:tc>
          <w:tcPr>
            <w:tcW w:w="8505" w:type="dxa"/>
            <w:gridSpan w:val="2"/>
            <w:vAlign w:val="center"/>
          </w:tcPr>
          <w:p w14:paraId="4BD09881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25E10A8A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2E2FBC18" w14:textId="77777777" w:rsidR="00AD6E19" w:rsidRPr="00AD6E19" w:rsidRDefault="00AD6E19" w:rsidP="00AD6E19">
            <w:pPr>
              <w:numPr>
                <w:ilvl w:val="0"/>
                <w:numId w:val="13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136263642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784FBBB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749A726B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55E064E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2023556308" w:edGrp="everyone" w:colFirst="1" w:colLast="1"/>
            <w:permEnd w:id="1136263642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4324C4B0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5E75450F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642474F2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405575219" w:edGrp="everyone" w:colFirst="1" w:colLast="1"/>
            <w:permEnd w:id="2023556308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65A74E57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7382FA41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53E7280A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674326088" w:edGrp="everyone" w:colFirst="1" w:colLast="1"/>
            <w:permEnd w:id="1405575219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65F7EE6F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59C25C10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02C778F7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25069255" w:edGrp="everyone" w:colFirst="1" w:colLast="1"/>
            <w:permEnd w:id="1674326088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39785E31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125069255"/>
      <w:tr w:rsidR="00AD6E19" w:rsidRPr="00AD6E19" w14:paraId="4F28507C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1052AFA0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068F3999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58A48A33" w14:textId="77777777" w:rsidR="00AD6E19" w:rsidRPr="00AD6E19" w:rsidRDefault="00AD6E19" w:rsidP="00AD6E19">
            <w:pPr>
              <w:numPr>
                <w:ilvl w:val="0"/>
                <w:numId w:val="13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2026837793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3B56A89C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506F9807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FA15CA7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473917757" w:edGrp="everyone" w:colFirst="1" w:colLast="1"/>
            <w:permEnd w:id="2026837793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2C6C43BE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7144A4A8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642833BC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038636305" w:edGrp="everyone" w:colFirst="1" w:colLast="1"/>
            <w:permEnd w:id="473917757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7555A26A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0BD43DCC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16DAD73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825840746" w:edGrp="everyone" w:colFirst="1" w:colLast="1"/>
            <w:permEnd w:id="1038636305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17A40EB0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6D2011D2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68537600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071661865" w:edGrp="everyone" w:colFirst="1" w:colLast="1"/>
            <w:permEnd w:id="1825840746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64E2D55C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1071661865"/>
      <w:tr w:rsidR="00AD6E19" w:rsidRPr="00AD6E19" w14:paraId="1BE33AC4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0258989C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06B7319A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7523D7B" w14:textId="77777777" w:rsidR="00AD6E19" w:rsidRPr="00AD6E19" w:rsidRDefault="00AD6E19" w:rsidP="00AD6E19">
            <w:pPr>
              <w:numPr>
                <w:ilvl w:val="0"/>
                <w:numId w:val="13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425797584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290D851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52B67A67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CF6928C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2537540" w:edGrp="everyone" w:colFirst="1" w:colLast="1"/>
            <w:permEnd w:id="425797584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5A60E823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1E0E2455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D82ACA4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81287297" w:edGrp="everyone" w:colFirst="1" w:colLast="1"/>
            <w:permEnd w:id="12537540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5925E6A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1ED2CB67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F9482EF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440930808" w:edGrp="everyone" w:colFirst="1" w:colLast="1"/>
            <w:permEnd w:id="81287297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1F6FCB31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5C505A07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7D1F587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907376048" w:edGrp="everyone" w:colFirst="1" w:colLast="1"/>
            <w:permEnd w:id="440930808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6CC4FDFA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907376048"/>
      <w:tr w:rsidR="00AD6E19" w:rsidRPr="00AD6E19" w14:paraId="74502833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119AA247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0B0C114A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2232563" w14:textId="77777777" w:rsidR="00AD6E19" w:rsidRPr="00AD6E19" w:rsidRDefault="00AD6E19" w:rsidP="00AD6E19">
            <w:pPr>
              <w:numPr>
                <w:ilvl w:val="0"/>
                <w:numId w:val="13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292764992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lastRenderedPageBreak/>
              <w:t>Halbjahr</w:t>
            </w:r>
          </w:p>
        </w:tc>
        <w:tc>
          <w:tcPr>
            <w:tcW w:w="5953" w:type="dxa"/>
            <w:vAlign w:val="center"/>
          </w:tcPr>
          <w:p w14:paraId="595E205A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1E5AECAA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68FFE94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598957005" w:edGrp="everyone" w:colFirst="1" w:colLast="1"/>
            <w:permEnd w:id="1292764992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3CA4EE68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5D6A62C4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21360A47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707954877" w:edGrp="everyone" w:colFirst="1" w:colLast="1"/>
            <w:permEnd w:id="598957005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31351B70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2E7E334B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555BD331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381185908" w:edGrp="everyone" w:colFirst="1" w:colLast="1"/>
            <w:permEnd w:id="1707954877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3EC1DE69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1FA0F001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A829339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652715342" w:edGrp="everyone" w:colFirst="1" w:colLast="1"/>
            <w:permEnd w:id="1381185908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3E56B66B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1652715342"/>
      <w:tr w:rsidR="00AD6E19" w:rsidRPr="00AD6E19" w14:paraId="0F383C28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7C2414A0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5F1BD14A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B689216" w14:textId="77777777" w:rsidR="00AD6E19" w:rsidRPr="00AD6E19" w:rsidRDefault="00AD6E19" w:rsidP="00AD6E19">
            <w:pPr>
              <w:numPr>
                <w:ilvl w:val="0"/>
                <w:numId w:val="13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942298268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75B941BC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40EB2A14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938F7CC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210995962" w:edGrp="everyone" w:colFirst="1" w:colLast="1"/>
            <w:permEnd w:id="942298268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298726E0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019608B8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8BA1EC7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922112977" w:edGrp="everyone" w:colFirst="1" w:colLast="1"/>
            <w:permEnd w:id="1210995962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373B862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107BBAF5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3D9350F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2008757174" w:edGrp="everyone" w:colFirst="1" w:colLast="1"/>
            <w:permEnd w:id="922112977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6ED585D2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474E3D9D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5C0119B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455695302" w:edGrp="everyone" w:colFirst="1" w:colLast="1"/>
            <w:permEnd w:id="2008757174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647067E2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permEnd w:id="1455695302"/>
      <w:tr w:rsidR="00AD6E19" w:rsidRPr="00AD6E19" w14:paraId="22B42A2D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1F9E9B2F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615E54E2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4C2BA7D" w14:textId="77777777" w:rsidR="00AD6E19" w:rsidRPr="00AD6E19" w:rsidRDefault="00AD6E19" w:rsidP="00AD6E19">
            <w:pPr>
              <w:numPr>
                <w:ilvl w:val="0"/>
                <w:numId w:val="13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257451361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6D794BD0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5B356042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AEB58B6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214336623" w:edGrp="everyone" w:colFirst="1" w:colLast="1"/>
            <w:permEnd w:id="257451361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31B72C90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77F26B98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29BABCEA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813630645" w:edGrp="everyone" w:colFirst="1" w:colLast="1"/>
            <w:permEnd w:id="1214336623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7BEE16ED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3DDCE189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2A169CD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858480803" w:edGrp="everyone" w:colFirst="1" w:colLast="1"/>
            <w:permEnd w:id="813630645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408B5F89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5372BA55" w14:textId="77777777" w:rsidTr="0050069F">
        <w:trPr>
          <w:trHeight w:val="510"/>
        </w:trPr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14:paraId="5DC52BA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719153877" w:edGrp="everyone" w:colFirst="1" w:colLast="1"/>
            <w:permEnd w:id="1858480803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tcBorders>
              <w:bottom w:val="single" w:sz="4" w:space="0" w:color="auto"/>
            </w:tcBorders>
            <w:vAlign w:val="center"/>
          </w:tcPr>
          <w:p w14:paraId="702841D7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permEnd w:id="719153877"/>
    </w:tbl>
    <w:p w14:paraId="23ADAC14" w14:textId="77777777" w:rsidR="00AD6E19" w:rsidRPr="0050069F" w:rsidRDefault="00AD6E19" w:rsidP="00AD6E19">
      <w:pPr>
        <w:rPr>
          <w:rFonts w:asciiTheme="minorHAnsi" w:hAnsiTheme="minorHAnsi" w:cstheme="minorHAnsi"/>
          <w:szCs w:val="20"/>
        </w:rPr>
      </w:pPr>
    </w:p>
    <w:p w14:paraId="58E2442B" w14:textId="23B6B94D" w:rsidR="00AD6E19" w:rsidRPr="0050069F" w:rsidRDefault="00AD6E19">
      <w:pPr>
        <w:tabs>
          <w:tab w:val="clear" w:pos="709"/>
        </w:tabs>
        <w:spacing w:after="160" w:line="259" w:lineRule="auto"/>
        <w:rPr>
          <w:rFonts w:asciiTheme="minorHAnsi" w:hAnsiTheme="minorHAnsi" w:cstheme="minorHAnsi"/>
          <w:szCs w:val="20"/>
        </w:rPr>
      </w:pPr>
      <w:r w:rsidRPr="0050069F">
        <w:rPr>
          <w:rFonts w:asciiTheme="minorHAnsi" w:hAnsiTheme="minorHAnsi" w:cstheme="minorHAnsi"/>
          <w:szCs w:val="20"/>
        </w:rPr>
        <w:br w:type="page"/>
      </w:r>
    </w:p>
    <w:tbl>
      <w:tblPr>
        <w:tblStyle w:val="Tabellenraster5"/>
        <w:tblW w:w="8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5953"/>
      </w:tblGrid>
      <w:tr w:rsidR="00AD6E19" w:rsidRPr="00AD6E19" w14:paraId="489F0636" w14:textId="77777777" w:rsidTr="0050069F">
        <w:trPr>
          <w:trHeight w:val="567"/>
        </w:trPr>
        <w:tc>
          <w:tcPr>
            <w:tcW w:w="2552" w:type="dxa"/>
            <w:vAlign w:val="center"/>
          </w:tcPr>
          <w:p w14:paraId="4F369418" w14:textId="77777777" w:rsidR="00AD6E19" w:rsidRPr="00AD6E19" w:rsidRDefault="00AD6E19" w:rsidP="00AD6E19">
            <w:pPr>
              <w:numPr>
                <w:ilvl w:val="0"/>
                <w:numId w:val="14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976170238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lastRenderedPageBreak/>
              <w:t>Projekt</w:t>
            </w:r>
          </w:p>
        </w:tc>
        <w:tc>
          <w:tcPr>
            <w:tcW w:w="5953" w:type="dxa"/>
            <w:vAlign w:val="center"/>
          </w:tcPr>
          <w:p w14:paraId="7BDC2C5E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permEnd w:id="976170238"/>
      <w:tr w:rsidR="00AD6E19" w:rsidRPr="00AD6E19" w14:paraId="75E0451E" w14:textId="77777777" w:rsidTr="0050069F">
        <w:trPr>
          <w:trHeight w:val="624"/>
        </w:trPr>
        <w:tc>
          <w:tcPr>
            <w:tcW w:w="8505" w:type="dxa"/>
            <w:gridSpan w:val="2"/>
            <w:vAlign w:val="center"/>
          </w:tcPr>
          <w:p w14:paraId="17BE2D6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73336AB8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7C89067" w14:textId="77777777" w:rsidR="00AD6E19" w:rsidRPr="00AD6E19" w:rsidRDefault="00AD6E19" w:rsidP="00AD6E19">
            <w:pPr>
              <w:numPr>
                <w:ilvl w:val="0"/>
                <w:numId w:val="15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902012692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245886AD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7FC537F0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69206D0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975635387" w:edGrp="everyone" w:colFirst="1" w:colLast="1"/>
            <w:permEnd w:id="1902012692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7B1C17AD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2EF45022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BFFE833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868051004" w:edGrp="everyone" w:colFirst="1" w:colLast="1"/>
            <w:permEnd w:id="975635387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337BC9AA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639617AD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6DB2E5DD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002918505" w:edGrp="everyone" w:colFirst="1" w:colLast="1"/>
            <w:permEnd w:id="1868051004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0329545D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6C72A607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01721EB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825770498" w:edGrp="everyone" w:colFirst="1" w:colLast="1"/>
            <w:permEnd w:id="1002918505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627CE539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1825770498"/>
      <w:tr w:rsidR="00AD6E19" w:rsidRPr="00AD6E19" w14:paraId="282B53E5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0558511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58E5576F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213E33B0" w14:textId="77777777" w:rsidR="00AD6E19" w:rsidRPr="00AD6E19" w:rsidRDefault="00AD6E19" w:rsidP="00AD6E19">
            <w:pPr>
              <w:numPr>
                <w:ilvl w:val="0"/>
                <w:numId w:val="15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414937242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6A51A2F4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27F3ED74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15833A2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245784351" w:edGrp="everyone" w:colFirst="1" w:colLast="1"/>
            <w:permEnd w:id="1414937242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5FC1C6C9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63DC2FBD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53E94C36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428444374" w:edGrp="everyone" w:colFirst="1" w:colLast="1"/>
            <w:permEnd w:id="1245784351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381DA1FD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4DA56152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12054C8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999979868" w:edGrp="everyone" w:colFirst="1" w:colLast="1"/>
            <w:permEnd w:id="1428444374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20613E72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614AF7EF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5C9372AF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95711665" w:edGrp="everyone" w:colFirst="1" w:colLast="1"/>
            <w:permEnd w:id="999979868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1FA392FF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195711665"/>
      <w:tr w:rsidR="00AD6E19" w:rsidRPr="00AD6E19" w14:paraId="3A91B911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1416679D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301A9415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0375A283" w14:textId="77777777" w:rsidR="00AD6E19" w:rsidRPr="00AD6E19" w:rsidRDefault="00AD6E19" w:rsidP="00AD6E19">
            <w:pPr>
              <w:numPr>
                <w:ilvl w:val="0"/>
                <w:numId w:val="15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496316389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52E82D31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17BD8A5B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06AFB6F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808256839" w:edGrp="everyone" w:colFirst="1" w:colLast="1"/>
            <w:permEnd w:id="496316389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1E0A99DE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3A7A65B9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5D717B1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813668396" w:edGrp="everyone" w:colFirst="1" w:colLast="1"/>
            <w:permEnd w:id="808256839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658BAD0B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07A00AA9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049D452D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488352312" w:edGrp="everyone" w:colFirst="1" w:colLast="1"/>
            <w:permEnd w:id="1813668396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20737018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2B12AFB6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21C5A2E1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930809073" w:edGrp="everyone" w:colFirst="1" w:colLast="1"/>
            <w:permEnd w:id="1488352312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36064F08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930809073"/>
      <w:tr w:rsidR="00AD6E19" w:rsidRPr="00AD6E19" w14:paraId="1AC1983D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06EBAFBD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4FDDCEDA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0FFA26F1" w14:textId="77777777" w:rsidR="00AD6E19" w:rsidRPr="00AD6E19" w:rsidRDefault="00AD6E19" w:rsidP="00AD6E19">
            <w:pPr>
              <w:numPr>
                <w:ilvl w:val="0"/>
                <w:numId w:val="15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374627353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0AB4A9AB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435D6ACF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0B5550D9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369669495" w:edGrp="everyone" w:colFirst="1" w:colLast="1"/>
            <w:permEnd w:id="1374627353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630B4B87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3D064D23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1D76F32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06719967" w:edGrp="everyone" w:colFirst="1" w:colLast="1"/>
            <w:permEnd w:id="1369669495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70D1D5DC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50E242AC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5CA0711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999821163" w:edGrp="everyone" w:colFirst="1" w:colLast="1"/>
            <w:permEnd w:id="306719967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227DD85E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72E9E690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324A6FD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451111529" w:edGrp="everyone" w:colFirst="1" w:colLast="1"/>
            <w:permEnd w:id="999821163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0026FDF9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451111529"/>
      <w:tr w:rsidR="00AD6E19" w:rsidRPr="00AD6E19" w14:paraId="175BED49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123F097E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35F2125B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CAABA13" w14:textId="77777777" w:rsidR="00AD6E19" w:rsidRPr="00AD6E19" w:rsidRDefault="00AD6E19" w:rsidP="00AD6E19">
            <w:pPr>
              <w:numPr>
                <w:ilvl w:val="0"/>
                <w:numId w:val="15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80821678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7CB13959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7382D382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22B6ECD3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755474186" w:edGrp="everyone" w:colFirst="1" w:colLast="1"/>
            <w:permEnd w:id="80821678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5EA8243B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152F4C92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CF90787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679899024" w:edGrp="everyone" w:colFirst="1" w:colLast="1"/>
            <w:permEnd w:id="1755474186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78A2B60F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44388386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52993EE6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8816208" w:edGrp="everyone" w:colFirst="1" w:colLast="1"/>
            <w:permEnd w:id="679899024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5C0EF0CB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1F38FD3F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71A751C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473406474" w:edGrp="everyone" w:colFirst="1" w:colLast="1"/>
            <w:permEnd w:id="38816208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5D0B8D4F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permEnd w:id="1473406474"/>
      <w:tr w:rsidR="00AD6E19" w:rsidRPr="00AD6E19" w14:paraId="183B9579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685822CA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37683E28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0E200A0" w14:textId="77777777" w:rsidR="00AD6E19" w:rsidRPr="00AD6E19" w:rsidRDefault="00AD6E19" w:rsidP="00AD6E19">
            <w:pPr>
              <w:numPr>
                <w:ilvl w:val="0"/>
                <w:numId w:val="15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689787493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393EC069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044C290C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5255F58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80701296" w:edGrp="everyone" w:colFirst="1" w:colLast="1"/>
            <w:permEnd w:id="689787493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75C79280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4F9250AB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8CF5E3D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796224339" w:edGrp="everyone" w:colFirst="1" w:colLast="1"/>
            <w:permEnd w:id="380701296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465F42CB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064F17C4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B2D91AE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754794763" w:edGrp="everyone" w:colFirst="1" w:colLast="1"/>
            <w:permEnd w:id="1796224339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5E3A86B8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742E411B" w14:textId="77777777" w:rsidTr="0050069F">
        <w:trPr>
          <w:trHeight w:val="510"/>
        </w:trPr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14:paraId="234F624B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40718607" w:edGrp="everyone" w:colFirst="1" w:colLast="1"/>
            <w:permEnd w:id="1754794763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tcBorders>
              <w:bottom w:val="single" w:sz="4" w:space="0" w:color="auto"/>
            </w:tcBorders>
            <w:vAlign w:val="center"/>
          </w:tcPr>
          <w:p w14:paraId="377A918B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permEnd w:id="40718607"/>
    </w:tbl>
    <w:p w14:paraId="2D84B12E" w14:textId="77777777" w:rsidR="00AD6E19" w:rsidRPr="00AD6E19" w:rsidRDefault="00AD6E19" w:rsidP="00AD6E19">
      <w:pPr>
        <w:tabs>
          <w:tab w:val="clear" w:pos="709"/>
        </w:tabs>
        <w:spacing w:after="160" w:line="259" w:lineRule="auto"/>
        <w:rPr>
          <w:rFonts w:asciiTheme="minorHAnsi" w:eastAsia="Calibri" w:hAnsiTheme="minorHAnsi" w:cstheme="minorHAnsi"/>
          <w:kern w:val="0"/>
          <w:szCs w:val="20"/>
        </w:rPr>
      </w:pPr>
    </w:p>
    <w:p w14:paraId="33EF73B9" w14:textId="76FDE5DB" w:rsidR="00AD6E19" w:rsidRPr="0050069F" w:rsidRDefault="00AD6E19">
      <w:pPr>
        <w:tabs>
          <w:tab w:val="clear" w:pos="709"/>
        </w:tabs>
        <w:spacing w:after="160" w:line="259" w:lineRule="auto"/>
        <w:rPr>
          <w:rFonts w:asciiTheme="minorHAnsi" w:hAnsiTheme="minorHAnsi" w:cstheme="minorHAnsi"/>
          <w:szCs w:val="20"/>
        </w:rPr>
      </w:pPr>
      <w:r w:rsidRPr="0050069F">
        <w:rPr>
          <w:rFonts w:asciiTheme="minorHAnsi" w:hAnsiTheme="minorHAnsi" w:cstheme="minorHAnsi"/>
          <w:szCs w:val="20"/>
        </w:rPr>
        <w:br w:type="page"/>
      </w:r>
    </w:p>
    <w:tbl>
      <w:tblPr>
        <w:tblStyle w:val="Tabellenraster6"/>
        <w:tblW w:w="8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5953"/>
      </w:tblGrid>
      <w:tr w:rsidR="0050069F" w:rsidRPr="0050069F" w14:paraId="717332F4" w14:textId="77777777" w:rsidTr="0050069F">
        <w:trPr>
          <w:trHeight w:val="567"/>
        </w:trPr>
        <w:tc>
          <w:tcPr>
            <w:tcW w:w="2552" w:type="dxa"/>
            <w:vAlign w:val="center"/>
          </w:tcPr>
          <w:p w14:paraId="55AB9864" w14:textId="77777777" w:rsidR="0050069F" w:rsidRPr="0050069F" w:rsidRDefault="0050069F" w:rsidP="0050069F">
            <w:pPr>
              <w:numPr>
                <w:ilvl w:val="0"/>
                <w:numId w:val="14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lastRenderedPageBreak/>
              <w:t>Projekt</w:t>
            </w:r>
          </w:p>
        </w:tc>
        <w:tc>
          <w:tcPr>
            <w:tcW w:w="5953" w:type="dxa"/>
            <w:vAlign w:val="center"/>
          </w:tcPr>
          <w:p w14:paraId="330211D7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473329364" w:edGrp="everyone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  </w:t>
            </w:r>
            <w:permEnd w:id="1473329364"/>
          </w:p>
        </w:tc>
      </w:tr>
      <w:tr w:rsidR="0050069F" w:rsidRPr="0050069F" w14:paraId="43557487" w14:textId="77777777" w:rsidTr="0050069F">
        <w:trPr>
          <w:trHeight w:val="624"/>
        </w:trPr>
        <w:tc>
          <w:tcPr>
            <w:tcW w:w="8505" w:type="dxa"/>
            <w:gridSpan w:val="2"/>
            <w:vAlign w:val="center"/>
          </w:tcPr>
          <w:p w14:paraId="6B76B047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76B82C4E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06425B3" w14:textId="77777777" w:rsidR="0050069F" w:rsidRPr="0050069F" w:rsidRDefault="0050069F" w:rsidP="0050069F">
            <w:pPr>
              <w:numPr>
                <w:ilvl w:val="0"/>
                <w:numId w:val="16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664026326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5D0728E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3943AE2F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288B41C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69361109" w:edGrp="everyone" w:colFirst="1" w:colLast="1"/>
            <w:permEnd w:id="664026326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21724EB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44BD6E50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47E0EC6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495471424" w:edGrp="everyone" w:colFirst="1" w:colLast="1"/>
            <w:permEnd w:id="369361109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2309A9A2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363460CC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23DD153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427764565" w:edGrp="everyone" w:colFirst="1" w:colLast="1"/>
            <w:permEnd w:id="495471424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089423F7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5E9FB657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272301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706250841" w:edGrp="everyone" w:colFirst="1" w:colLast="1"/>
            <w:permEnd w:id="427764565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41AB2B0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1706250841"/>
      <w:tr w:rsidR="0050069F" w:rsidRPr="0050069F" w14:paraId="4A5A1FD1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302303EB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74791E04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E837FC5" w14:textId="77777777" w:rsidR="0050069F" w:rsidRPr="0050069F" w:rsidRDefault="0050069F" w:rsidP="0050069F">
            <w:pPr>
              <w:numPr>
                <w:ilvl w:val="0"/>
                <w:numId w:val="16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743199386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15C9A98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4593146C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65818353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321539944" w:edGrp="everyone" w:colFirst="1" w:colLast="1"/>
            <w:permEnd w:id="743199386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3497FB5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37C151F4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68353D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530338814" w:edGrp="everyone" w:colFirst="1" w:colLast="1"/>
            <w:permEnd w:id="1321539944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673357E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6B61C92C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0E71C73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41633905" w:edGrp="everyone" w:colFirst="1" w:colLast="1"/>
            <w:permEnd w:id="1530338814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3DF4976B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28ECEF0D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216F8D0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43899608" w:edGrp="everyone" w:colFirst="1" w:colLast="1"/>
            <w:permEnd w:id="141633905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4F81281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343899608"/>
      <w:tr w:rsidR="0050069F" w:rsidRPr="0050069F" w14:paraId="7E488B62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249B8BA2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77779AFA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0181E05" w14:textId="77777777" w:rsidR="0050069F" w:rsidRPr="0050069F" w:rsidRDefault="0050069F" w:rsidP="0050069F">
            <w:pPr>
              <w:numPr>
                <w:ilvl w:val="0"/>
                <w:numId w:val="16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487028334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7844838C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1DD891B2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281523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690443810" w:edGrp="everyone" w:colFirst="1" w:colLast="1"/>
            <w:permEnd w:id="487028334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763D043D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4A1CCF27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85A251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931441793" w:edGrp="everyone" w:colFirst="1" w:colLast="1"/>
            <w:permEnd w:id="690443810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554EC65D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1CAC3165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E43DE3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567179432" w:edGrp="everyone" w:colFirst="1" w:colLast="1"/>
            <w:permEnd w:id="1931441793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1CAFBB2B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1B66A75F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4EFC23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682576117" w:edGrp="everyone" w:colFirst="1" w:colLast="1"/>
            <w:permEnd w:id="1567179432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4CF984C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682576117"/>
      <w:tr w:rsidR="0050069F" w:rsidRPr="0050069F" w14:paraId="5D9B1C91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4C2FB763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60CC7B19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22A3CB15" w14:textId="77777777" w:rsidR="0050069F" w:rsidRPr="0050069F" w:rsidRDefault="0050069F" w:rsidP="0050069F">
            <w:pPr>
              <w:numPr>
                <w:ilvl w:val="0"/>
                <w:numId w:val="16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235910229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00B2A76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7018C53A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F9B4AC6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510947989" w:edGrp="everyone" w:colFirst="1" w:colLast="1"/>
            <w:permEnd w:id="1235910229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239040F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2CA86043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0153343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67931271" w:edGrp="everyone" w:colFirst="1" w:colLast="1"/>
            <w:permEnd w:id="1510947989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7005E17D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3F931FEE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5281C647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896009970" w:edGrp="everyone" w:colFirst="1" w:colLast="1"/>
            <w:permEnd w:id="367931271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57A066C3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7C03ACF8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0A3CC62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656347801" w:edGrp="everyone" w:colFirst="1" w:colLast="1"/>
            <w:permEnd w:id="896009970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588B889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656347801"/>
      <w:tr w:rsidR="0050069F" w:rsidRPr="0050069F" w14:paraId="54D6611A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340F951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0B4E7815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F57F790" w14:textId="77777777" w:rsidR="0050069F" w:rsidRPr="0050069F" w:rsidRDefault="0050069F" w:rsidP="0050069F">
            <w:pPr>
              <w:numPr>
                <w:ilvl w:val="0"/>
                <w:numId w:val="16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999309236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2CC13657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5089A97B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5C61744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532822126" w:edGrp="everyone" w:colFirst="1" w:colLast="1"/>
            <w:permEnd w:id="1999309236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21B5A50D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0EC27913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C37B1A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293565764" w:edGrp="everyone" w:colFirst="1" w:colLast="1"/>
            <w:permEnd w:id="1532822126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0FA6D83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556261EA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55AB8A5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16352638" w:edGrp="everyone" w:colFirst="1" w:colLast="1"/>
            <w:permEnd w:id="1293565764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30E8286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21035495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A5322D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5602842" w:edGrp="everyone" w:colFirst="1" w:colLast="1"/>
            <w:permEnd w:id="316352638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226BEA2C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permEnd w:id="15602842"/>
      <w:tr w:rsidR="0050069F" w:rsidRPr="0050069F" w14:paraId="36C7C823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17D08D4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5474275C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2955B22B" w14:textId="77777777" w:rsidR="0050069F" w:rsidRPr="0050069F" w:rsidRDefault="0050069F" w:rsidP="0050069F">
            <w:pPr>
              <w:numPr>
                <w:ilvl w:val="0"/>
                <w:numId w:val="16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521430006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57A0F216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3CF9526E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0716C772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265108720" w:edGrp="everyone" w:colFirst="1" w:colLast="1"/>
            <w:permEnd w:id="521430006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0FEE1DC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2522548C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3DC187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846075492" w:edGrp="everyone" w:colFirst="1" w:colLast="1"/>
            <w:permEnd w:id="1265108720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6DA319D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38F6BEDA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1124EC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35113316" w:edGrp="everyone" w:colFirst="1" w:colLast="1"/>
            <w:permEnd w:id="846075492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26662DC6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2C6B0725" w14:textId="77777777" w:rsidTr="0050069F">
        <w:trPr>
          <w:trHeight w:val="510"/>
        </w:trPr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14:paraId="6D04745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54886654" w:edGrp="everyone" w:colFirst="1" w:colLast="1"/>
            <w:permEnd w:id="335113316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tcBorders>
              <w:bottom w:val="single" w:sz="4" w:space="0" w:color="auto"/>
            </w:tcBorders>
            <w:vAlign w:val="center"/>
          </w:tcPr>
          <w:p w14:paraId="5EEFB12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permEnd w:id="154886654"/>
    </w:tbl>
    <w:p w14:paraId="05680B3B" w14:textId="76D38EF0" w:rsidR="0050069F" w:rsidRPr="0050069F" w:rsidRDefault="0050069F" w:rsidP="00AD6E19">
      <w:pPr>
        <w:rPr>
          <w:rFonts w:asciiTheme="minorHAnsi" w:hAnsiTheme="minorHAnsi" w:cstheme="minorHAnsi"/>
          <w:szCs w:val="20"/>
        </w:rPr>
      </w:pPr>
    </w:p>
    <w:p w14:paraId="2D1F73FE" w14:textId="77777777" w:rsidR="0050069F" w:rsidRPr="0050069F" w:rsidRDefault="0050069F">
      <w:pPr>
        <w:tabs>
          <w:tab w:val="clear" w:pos="709"/>
        </w:tabs>
        <w:spacing w:after="160" w:line="259" w:lineRule="auto"/>
        <w:rPr>
          <w:rFonts w:asciiTheme="minorHAnsi" w:hAnsiTheme="minorHAnsi" w:cstheme="minorHAnsi"/>
          <w:szCs w:val="20"/>
        </w:rPr>
      </w:pPr>
      <w:r w:rsidRPr="0050069F">
        <w:rPr>
          <w:rFonts w:asciiTheme="minorHAnsi" w:hAnsiTheme="minorHAnsi" w:cstheme="minorHAnsi"/>
          <w:szCs w:val="20"/>
        </w:rPr>
        <w:br w:type="page"/>
      </w:r>
    </w:p>
    <w:tbl>
      <w:tblPr>
        <w:tblStyle w:val="Tabellenraster7"/>
        <w:tblW w:w="8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5953"/>
      </w:tblGrid>
      <w:tr w:rsidR="0050069F" w:rsidRPr="0050069F" w14:paraId="2980FB4D" w14:textId="77777777" w:rsidTr="007128EF">
        <w:trPr>
          <w:trHeight w:val="567"/>
        </w:trPr>
        <w:tc>
          <w:tcPr>
            <w:tcW w:w="2552" w:type="dxa"/>
            <w:vAlign w:val="center"/>
          </w:tcPr>
          <w:p w14:paraId="3B34E01E" w14:textId="77777777" w:rsidR="0050069F" w:rsidRPr="0050069F" w:rsidRDefault="0050069F" w:rsidP="0050069F">
            <w:pPr>
              <w:numPr>
                <w:ilvl w:val="0"/>
                <w:numId w:val="14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lastRenderedPageBreak/>
              <w:t>Projekt</w:t>
            </w:r>
          </w:p>
        </w:tc>
        <w:tc>
          <w:tcPr>
            <w:tcW w:w="5953" w:type="dxa"/>
            <w:vAlign w:val="center"/>
          </w:tcPr>
          <w:p w14:paraId="7686B95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199769044" w:edGrp="everyone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  </w:t>
            </w:r>
            <w:permEnd w:id="1199769044"/>
          </w:p>
        </w:tc>
      </w:tr>
      <w:tr w:rsidR="0050069F" w:rsidRPr="0050069F" w14:paraId="2151C0A8" w14:textId="77777777" w:rsidTr="007128EF">
        <w:trPr>
          <w:trHeight w:val="624"/>
        </w:trPr>
        <w:tc>
          <w:tcPr>
            <w:tcW w:w="8505" w:type="dxa"/>
            <w:gridSpan w:val="2"/>
            <w:vAlign w:val="center"/>
          </w:tcPr>
          <w:p w14:paraId="5435718B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312D52AD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858BABB" w14:textId="77777777" w:rsidR="0050069F" w:rsidRPr="0050069F" w:rsidRDefault="0050069F" w:rsidP="0050069F">
            <w:pPr>
              <w:numPr>
                <w:ilvl w:val="0"/>
                <w:numId w:val="17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247734250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5F007FA2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53737E9C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32C9951C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83529193" w:edGrp="everyone" w:colFirst="1" w:colLast="1"/>
            <w:permEnd w:id="247734250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7A6A19FA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1F69936D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10CD0B0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7168657" w:edGrp="everyone" w:colFirst="1" w:colLast="1"/>
            <w:permEnd w:id="383529193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252BE128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2B7C392F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3049728C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04486638" w:edGrp="everyone" w:colFirst="1" w:colLast="1"/>
            <w:permEnd w:id="37168657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0CBC364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304486638"/>
      <w:tr w:rsidR="0050069F" w:rsidRPr="0050069F" w14:paraId="54BF4A82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7AA9AA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46FC3663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  <w:permStart w:id="7958782" w:edGrp="everyone"/>
            <w:permEnd w:id="7958782"/>
          </w:p>
        </w:tc>
      </w:tr>
      <w:tr w:rsidR="0050069F" w:rsidRPr="0050069F" w14:paraId="3B11866D" w14:textId="77777777" w:rsidTr="007128EF">
        <w:trPr>
          <w:trHeight w:val="510"/>
        </w:trPr>
        <w:tc>
          <w:tcPr>
            <w:tcW w:w="8505" w:type="dxa"/>
            <w:gridSpan w:val="2"/>
            <w:vAlign w:val="center"/>
          </w:tcPr>
          <w:p w14:paraId="499A2F33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0E0AC4D6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2A5EE7B4" w14:textId="77777777" w:rsidR="0050069F" w:rsidRPr="0050069F" w:rsidRDefault="0050069F" w:rsidP="0050069F">
            <w:pPr>
              <w:numPr>
                <w:ilvl w:val="0"/>
                <w:numId w:val="17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434411199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15EBB1A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72A703DF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4E2DFA9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93358696" w:edGrp="everyone" w:colFirst="1" w:colLast="1"/>
            <w:permEnd w:id="1434411199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54F268B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343741E8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0C4C7D5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104361587" w:edGrp="everyone" w:colFirst="1" w:colLast="1"/>
            <w:permEnd w:id="393358696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6D71723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700A6B85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46E8356D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773355058" w:edGrp="everyone" w:colFirst="1" w:colLast="1"/>
            <w:permEnd w:id="1104361587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55566FC3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1D7B97D1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ACBCBCB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664370855" w:edGrp="everyone" w:colFirst="1" w:colLast="1"/>
            <w:permEnd w:id="773355058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57561BF6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664370855"/>
      <w:tr w:rsidR="0050069F" w:rsidRPr="0050069F" w14:paraId="131441CC" w14:textId="77777777" w:rsidTr="007128EF">
        <w:trPr>
          <w:trHeight w:val="510"/>
        </w:trPr>
        <w:tc>
          <w:tcPr>
            <w:tcW w:w="8505" w:type="dxa"/>
            <w:gridSpan w:val="2"/>
            <w:vAlign w:val="center"/>
          </w:tcPr>
          <w:p w14:paraId="297BF28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022B8B17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0B2CE24A" w14:textId="77777777" w:rsidR="0050069F" w:rsidRPr="0050069F" w:rsidRDefault="0050069F" w:rsidP="0050069F">
            <w:pPr>
              <w:numPr>
                <w:ilvl w:val="0"/>
                <w:numId w:val="17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723143018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53F1E6A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22AAED40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B8397B8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482246958" w:edGrp="everyone" w:colFirst="1" w:colLast="1"/>
            <w:permEnd w:id="723143018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626047A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57AA6BD1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125C809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323437091" w:edGrp="everyone" w:colFirst="1" w:colLast="1"/>
            <w:permEnd w:id="1482246958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01BD567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1DC9F77B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3FF71C4D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249116444" w:edGrp="everyone" w:colFirst="1" w:colLast="1"/>
            <w:permEnd w:id="1323437091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06058B9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368C4AD9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6827DD4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2141195170" w:edGrp="everyone" w:colFirst="1" w:colLast="1"/>
            <w:permEnd w:id="1249116444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5C61FF4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2141195170"/>
      <w:tr w:rsidR="0050069F" w:rsidRPr="0050069F" w14:paraId="51BD0AE8" w14:textId="77777777" w:rsidTr="007128EF">
        <w:trPr>
          <w:trHeight w:val="510"/>
        </w:trPr>
        <w:tc>
          <w:tcPr>
            <w:tcW w:w="8505" w:type="dxa"/>
            <w:gridSpan w:val="2"/>
            <w:vAlign w:val="center"/>
          </w:tcPr>
          <w:p w14:paraId="3F2035C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6E14529D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C5855C6" w14:textId="77777777" w:rsidR="0050069F" w:rsidRPr="0050069F" w:rsidRDefault="0050069F" w:rsidP="0050069F">
            <w:pPr>
              <w:numPr>
                <w:ilvl w:val="0"/>
                <w:numId w:val="17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701588323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43DF718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59AC7D89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1CB23EC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887489670" w:edGrp="everyone" w:colFirst="1" w:colLast="1"/>
            <w:permEnd w:id="701588323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7D2042B8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0AEC82DE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4958D1CD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603196693" w:edGrp="everyone" w:colFirst="1" w:colLast="1"/>
            <w:permEnd w:id="887489670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6F7587ED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60019855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2E65243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644092175" w:edGrp="everyone" w:colFirst="1" w:colLast="1"/>
            <w:permEnd w:id="603196693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792A1F5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2794A9ED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383DF096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166874269" w:edGrp="everyone" w:colFirst="1" w:colLast="1"/>
            <w:permEnd w:id="644092175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3B43801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1166874269"/>
      <w:tr w:rsidR="0050069F" w:rsidRPr="0050069F" w14:paraId="0FF25DB5" w14:textId="77777777" w:rsidTr="007128EF">
        <w:trPr>
          <w:trHeight w:val="510"/>
        </w:trPr>
        <w:tc>
          <w:tcPr>
            <w:tcW w:w="8505" w:type="dxa"/>
            <w:gridSpan w:val="2"/>
            <w:vAlign w:val="center"/>
          </w:tcPr>
          <w:p w14:paraId="0D47A0D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657A3BBE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6001970F" w14:textId="77777777" w:rsidR="0050069F" w:rsidRPr="0050069F" w:rsidRDefault="0050069F" w:rsidP="0050069F">
            <w:pPr>
              <w:numPr>
                <w:ilvl w:val="0"/>
                <w:numId w:val="17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655453735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380CFE08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151EE316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1D52C2C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2038563398" w:edGrp="everyone" w:colFirst="1" w:colLast="1"/>
            <w:permEnd w:id="655453735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0B068B6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0F58DD7C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CFA6F5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77550283" w:edGrp="everyone" w:colFirst="1" w:colLast="1"/>
            <w:permEnd w:id="2038563398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0E8E978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7FD8EDFC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F3588A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216049201" w:edGrp="everyone" w:colFirst="1" w:colLast="1"/>
            <w:permEnd w:id="77550283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23C9629D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68C8FED7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402ECB4B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506496235" w:edGrp="everyone" w:colFirst="1" w:colLast="1"/>
            <w:permEnd w:id="1216049201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5E39C1B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permEnd w:id="1506496235"/>
      <w:tr w:rsidR="0050069F" w:rsidRPr="0050069F" w14:paraId="579C62E0" w14:textId="77777777" w:rsidTr="007128EF">
        <w:trPr>
          <w:trHeight w:val="510"/>
        </w:trPr>
        <w:tc>
          <w:tcPr>
            <w:tcW w:w="8505" w:type="dxa"/>
            <w:gridSpan w:val="2"/>
            <w:vAlign w:val="center"/>
          </w:tcPr>
          <w:p w14:paraId="01E55FE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5C3F1EAD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258A1C4C" w14:textId="77777777" w:rsidR="0050069F" w:rsidRPr="0050069F" w:rsidRDefault="0050069F" w:rsidP="0050069F">
            <w:pPr>
              <w:numPr>
                <w:ilvl w:val="0"/>
                <w:numId w:val="17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2035094678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3E6C4FD3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0A43F28B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7C88C88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671581763" w:edGrp="everyone" w:colFirst="1" w:colLast="1"/>
            <w:permEnd w:id="2035094678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2682FD8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5186ED9E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6BBC663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55194829" w:edGrp="everyone" w:colFirst="1" w:colLast="1"/>
            <w:permEnd w:id="1671581763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35A9E36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4B579C6A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4056AD8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625825057" w:edGrp="everyone" w:colFirst="1" w:colLast="1"/>
            <w:permEnd w:id="155194829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584ADEF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00655BEC" w14:textId="77777777" w:rsidTr="007128EF">
        <w:trPr>
          <w:trHeight w:val="510"/>
        </w:trPr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14:paraId="7B1878A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867146482" w:edGrp="everyone" w:colFirst="1" w:colLast="1"/>
            <w:permEnd w:id="1625825057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tcBorders>
              <w:bottom w:val="single" w:sz="4" w:space="0" w:color="auto"/>
            </w:tcBorders>
            <w:vAlign w:val="center"/>
          </w:tcPr>
          <w:p w14:paraId="74DA93C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permEnd w:id="1867146482"/>
    </w:tbl>
    <w:p w14:paraId="4B84199E" w14:textId="77777777" w:rsidR="0050069F" w:rsidRPr="0050069F" w:rsidRDefault="0050069F" w:rsidP="0050069F">
      <w:pPr>
        <w:tabs>
          <w:tab w:val="clear" w:pos="709"/>
        </w:tabs>
        <w:spacing w:after="160" w:line="259" w:lineRule="auto"/>
        <w:rPr>
          <w:rFonts w:asciiTheme="minorHAnsi" w:eastAsia="Calibri" w:hAnsiTheme="minorHAnsi" w:cstheme="minorHAnsi"/>
          <w:kern w:val="0"/>
          <w:szCs w:val="20"/>
        </w:rPr>
      </w:pPr>
    </w:p>
    <w:p w14:paraId="61AE4D2D" w14:textId="58E35FBE" w:rsidR="0050069F" w:rsidRPr="0050069F" w:rsidRDefault="0050069F">
      <w:pPr>
        <w:tabs>
          <w:tab w:val="clear" w:pos="709"/>
        </w:tabs>
        <w:spacing w:after="160" w:line="259" w:lineRule="auto"/>
        <w:rPr>
          <w:rFonts w:asciiTheme="minorHAnsi" w:hAnsiTheme="minorHAnsi" w:cstheme="minorHAnsi"/>
          <w:szCs w:val="20"/>
        </w:rPr>
      </w:pPr>
      <w:r w:rsidRPr="0050069F">
        <w:rPr>
          <w:rFonts w:asciiTheme="minorHAnsi" w:hAnsiTheme="minorHAnsi" w:cstheme="minorHAnsi"/>
          <w:szCs w:val="20"/>
        </w:rPr>
        <w:br w:type="page"/>
      </w:r>
    </w:p>
    <w:tbl>
      <w:tblPr>
        <w:tblStyle w:val="Tabellenraster8"/>
        <w:tblW w:w="8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5953"/>
      </w:tblGrid>
      <w:tr w:rsidR="0050069F" w:rsidRPr="0050069F" w14:paraId="1BA4D8FE" w14:textId="77777777" w:rsidTr="007128EF">
        <w:trPr>
          <w:trHeight w:val="567"/>
        </w:trPr>
        <w:tc>
          <w:tcPr>
            <w:tcW w:w="2552" w:type="dxa"/>
            <w:vAlign w:val="center"/>
          </w:tcPr>
          <w:p w14:paraId="6E038145" w14:textId="77777777" w:rsidR="0050069F" w:rsidRPr="0050069F" w:rsidRDefault="0050069F" w:rsidP="0050069F">
            <w:pPr>
              <w:numPr>
                <w:ilvl w:val="0"/>
                <w:numId w:val="14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lastRenderedPageBreak/>
              <w:t>Projekt</w:t>
            </w:r>
          </w:p>
        </w:tc>
        <w:tc>
          <w:tcPr>
            <w:tcW w:w="5953" w:type="dxa"/>
            <w:vAlign w:val="center"/>
          </w:tcPr>
          <w:p w14:paraId="17831AB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663695156" w:edGrp="everyone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  </w:t>
            </w:r>
            <w:permEnd w:id="663695156"/>
          </w:p>
        </w:tc>
      </w:tr>
      <w:tr w:rsidR="0050069F" w:rsidRPr="0050069F" w14:paraId="15582797" w14:textId="77777777" w:rsidTr="007128EF">
        <w:trPr>
          <w:trHeight w:val="624"/>
        </w:trPr>
        <w:tc>
          <w:tcPr>
            <w:tcW w:w="8505" w:type="dxa"/>
            <w:gridSpan w:val="2"/>
            <w:vAlign w:val="center"/>
          </w:tcPr>
          <w:p w14:paraId="1E253B1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541CC433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71F37D9B" w14:textId="77777777" w:rsidR="0050069F" w:rsidRPr="0050069F" w:rsidRDefault="0050069F" w:rsidP="0050069F">
            <w:pPr>
              <w:numPr>
                <w:ilvl w:val="0"/>
                <w:numId w:val="18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417432384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25269487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502D9020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6E9FCB77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666600457" w:edGrp="everyone" w:colFirst="1" w:colLast="1"/>
            <w:permEnd w:id="1417432384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034D868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6CA57455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7EFEFB3B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374562858" w:edGrp="everyone" w:colFirst="1" w:colLast="1"/>
            <w:permEnd w:id="1666600457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16F914F3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79CD5E65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226CDAB7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553405235" w:edGrp="everyone" w:colFirst="1" w:colLast="1"/>
            <w:permEnd w:id="1374562858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450F5F7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060A1903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6AB3B8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70786126" w:edGrp="everyone" w:colFirst="1" w:colLast="1"/>
            <w:permEnd w:id="553405235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0218A1F6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70786126"/>
      <w:tr w:rsidR="0050069F" w:rsidRPr="0050069F" w14:paraId="3B159C2C" w14:textId="77777777" w:rsidTr="007128EF">
        <w:trPr>
          <w:trHeight w:val="510"/>
        </w:trPr>
        <w:tc>
          <w:tcPr>
            <w:tcW w:w="8505" w:type="dxa"/>
            <w:gridSpan w:val="2"/>
            <w:vAlign w:val="center"/>
          </w:tcPr>
          <w:p w14:paraId="4C6E35D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35EA938D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47150B51" w14:textId="77777777" w:rsidR="0050069F" w:rsidRPr="0050069F" w:rsidRDefault="0050069F" w:rsidP="0050069F">
            <w:pPr>
              <w:numPr>
                <w:ilvl w:val="0"/>
                <w:numId w:val="18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919093265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0D5FF94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2B8EF775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032B46A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980438472" w:edGrp="everyone" w:colFirst="1" w:colLast="1"/>
            <w:permEnd w:id="1919093265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2E41C0D2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1BA6D27F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26B812B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14917755" w:edGrp="everyone" w:colFirst="1" w:colLast="1"/>
            <w:permEnd w:id="1980438472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7EB25D0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7AB90CA5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69E6119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871067425" w:edGrp="everyone" w:colFirst="1" w:colLast="1"/>
            <w:permEnd w:id="314917755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3A3E150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410E4462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2827201C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267403475" w:edGrp="everyone" w:colFirst="1" w:colLast="1"/>
            <w:permEnd w:id="1871067425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0007A9EB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267403475"/>
      <w:tr w:rsidR="0050069F" w:rsidRPr="0050069F" w14:paraId="62D6379E" w14:textId="77777777" w:rsidTr="007128EF">
        <w:trPr>
          <w:trHeight w:val="510"/>
        </w:trPr>
        <w:tc>
          <w:tcPr>
            <w:tcW w:w="8505" w:type="dxa"/>
            <w:gridSpan w:val="2"/>
            <w:vAlign w:val="center"/>
          </w:tcPr>
          <w:p w14:paraId="5B623D4A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0BE0451F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4F208C47" w14:textId="77777777" w:rsidR="0050069F" w:rsidRPr="0050069F" w:rsidRDefault="0050069F" w:rsidP="0050069F">
            <w:pPr>
              <w:numPr>
                <w:ilvl w:val="0"/>
                <w:numId w:val="18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743648800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2EB25E8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661658F0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35C869F7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474108402" w:edGrp="everyone" w:colFirst="1" w:colLast="1"/>
            <w:permEnd w:id="743648800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6495E8F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0A356DB4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025EE4E7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609254729" w:edGrp="everyone" w:colFirst="1" w:colLast="1"/>
            <w:permEnd w:id="1474108402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0D80331C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07896A1E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3EBE432B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53694909" w:edGrp="everyone" w:colFirst="1" w:colLast="1"/>
            <w:permEnd w:id="609254729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2423ABFA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5B5442E5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3DB8C1A3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540308354" w:edGrp="everyone" w:colFirst="1" w:colLast="1"/>
            <w:permEnd w:id="53694909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73E961A7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540308354"/>
      <w:tr w:rsidR="0050069F" w:rsidRPr="0050069F" w14:paraId="25ECD921" w14:textId="77777777" w:rsidTr="007128EF">
        <w:trPr>
          <w:trHeight w:val="510"/>
        </w:trPr>
        <w:tc>
          <w:tcPr>
            <w:tcW w:w="8505" w:type="dxa"/>
            <w:gridSpan w:val="2"/>
            <w:vAlign w:val="center"/>
          </w:tcPr>
          <w:p w14:paraId="4A97358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6CD8D768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0A52881B" w14:textId="77777777" w:rsidR="0050069F" w:rsidRPr="0050069F" w:rsidRDefault="0050069F" w:rsidP="0050069F">
            <w:pPr>
              <w:numPr>
                <w:ilvl w:val="0"/>
                <w:numId w:val="18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23925897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1B3C215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6A4209E2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5CC9CD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618112037" w:edGrp="everyone" w:colFirst="1" w:colLast="1"/>
            <w:permEnd w:id="23925897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25A9482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5EEA3F35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02821DC3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522420229" w:edGrp="everyone" w:colFirst="1" w:colLast="1"/>
            <w:permEnd w:id="1618112037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54BC829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5FA99192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B87C41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569540053" w:edGrp="everyone" w:colFirst="1" w:colLast="1"/>
            <w:permEnd w:id="1522420229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027BBA5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53051003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07427DB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52636226" w:edGrp="everyone" w:colFirst="1" w:colLast="1"/>
            <w:permEnd w:id="569540053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1CDC85C8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152636226"/>
      <w:tr w:rsidR="0050069F" w:rsidRPr="0050069F" w14:paraId="474FA304" w14:textId="77777777" w:rsidTr="007128EF">
        <w:trPr>
          <w:trHeight w:val="510"/>
        </w:trPr>
        <w:tc>
          <w:tcPr>
            <w:tcW w:w="8505" w:type="dxa"/>
            <w:gridSpan w:val="2"/>
            <w:vAlign w:val="center"/>
          </w:tcPr>
          <w:p w14:paraId="0444327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56A521E7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52DB05C" w14:textId="77777777" w:rsidR="0050069F" w:rsidRPr="0050069F" w:rsidRDefault="0050069F" w:rsidP="0050069F">
            <w:pPr>
              <w:numPr>
                <w:ilvl w:val="0"/>
                <w:numId w:val="18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226641174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54D3A67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7406DBDB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1812877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524782114" w:edGrp="everyone" w:colFirst="1" w:colLast="1"/>
            <w:permEnd w:id="226641174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19E4A7D2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05EF9AF6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462D661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930717360" w:edGrp="everyone" w:colFirst="1" w:colLast="1"/>
            <w:permEnd w:id="1524782114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56B2017A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1195FAA1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4188996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480386687" w:edGrp="everyone" w:colFirst="1" w:colLast="1"/>
            <w:permEnd w:id="1930717360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4C631E8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72E73C8D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41BCBC1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85272765" w:edGrp="everyone" w:colFirst="1" w:colLast="1"/>
            <w:permEnd w:id="480386687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0087C04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permEnd w:id="85272765"/>
      <w:tr w:rsidR="0050069F" w:rsidRPr="0050069F" w14:paraId="37D667D2" w14:textId="77777777" w:rsidTr="007128EF">
        <w:trPr>
          <w:trHeight w:val="510"/>
        </w:trPr>
        <w:tc>
          <w:tcPr>
            <w:tcW w:w="8505" w:type="dxa"/>
            <w:gridSpan w:val="2"/>
            <w:vAlign w:val="center"/>
          </w:tcPr>
          <w:p w14:paraId="2C0ADD3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7E65D769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3759A407" w14:textId="77777777" w:rsidR="0050069F" w:rsidRPr="0050069F" w:rsidRDefault="0050069F" w:rsidP="0050069F">
            <w:pPr>
              <w:numPr>
                <w:ilvl w:val="0"/>
                <w:numId w:val="18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263089265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04F677FD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31F39AC5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2405C152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455897943" w:edGrp="everyone" w:colFirst="1" w:colLast="1"/>
            <w:permEnd w:id="1263089265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0BD6291B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5997AF46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6985469D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704778465" w:edGrp="everyone" w:colFirst="1" w:colLast="1"/>
            <w:permEnd w:id="455897943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38F2E71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78BB0FC1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2B2BF56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632066034" w:edGrp="everyone" w:colFirst="1" w:colLast="1"/>
            <w:permEnd w:id="704778465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50737778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787C53D0" w14:textId="77777777" w:rsidTr="007128EF">
        <w:trPr>
          <w:trHeight w:val="510"/>
        </w:trPr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14:paraId="3B58652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472193926" w:edGrp="everyone" w:colFirst="1" w:colLast="1"/>
            <w:permEnd w:id="1632066034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tcBorders>
              <w:bottom w:val="single" w:sz="4" w:space="0" w:color="auto"/>
            </w:tcBorders>
            <w:vAlign w:val="center"/>
          </w:tcPr>
          <w:p w14:paraId="492DAE16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permEnd w:id="472193926"/>
    </w:tbl>
    <w:p w14:paraId="54A839E3" w14:textId="77777777" w:rsidR="0050069F" w:rsidRPr="0050069F" w:rsidRDefault="0050069F" w:rsidP="0050069F">
      <w:pPr>
        <w:tabs>
          <w:tab w:val="clear" w:pos="709"/>
        </w:tabs>
        <w:spacing w:after="160" w:line="259" w:lineRule="auto"/>
        <w:rPr>
          <w:rFonts w:asciiTheme="minorHAnsi" w:eastAsia="Calibri" w:hAnsiTheme="minorHAnsi" w:cstheme="minorHAnsi"/>
          <w:kern w:val="0"/>
          <w:szCs w:val="20"/>
        </w:rPr>
      </w:pPr>
    </w:p>
    <w:p w14:paraId="25DCF14A" w14:textId="77777777" w:rsidR="00AD6E19" w:rsidRPr="0050069F" w:rsidRDefault="00AD6E19" w:rsidP="00AD6E19">
      <w:pPr>
        <w:rPr>
          <w:rFonts w:asciiTheme="minorHAnsi" w:hAnsiTheme="minorHAnsi" w:cstheme="minorHAnsi"/>
          <w:szCs w:val="20"/>
        </w:rPr>
      </w:pPr>
    </w:p>
    <w:sectPr w:rsidR="00AD6E19" w:rsidRPr="0050069F" w:rsidSect="004D6F7C">
      <w:pgSz w:w="11906" w:h="16838"/>
      <w:pgMar w:top="1701" w:right="2835" w:bottom="1701" w:left="1418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A928EF" w14:textId="77777777" w:rsidR="00B16E50" w:rsidRDefault="00B16E50" w:rsidP="0094775D">
      <w:pPr>
        <w:spacing w:after="0" w:line="240" w:lineRule="auto"/>
      </w:pPr>
      <w:r>
        <w:separator/>
      </w:r>
    </w:p>
  </w:endnote>
  <w:endnote w:type="continuationSeparator" w:id="0">
    <w:p w14:paraId="1F7346F3" w14:textId="77777777" w:rsidR="00B16E50" w:rsidRDefault="00B16E50" w:rsidP="009477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Pro-Regular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836769F8-B969-4736-9D57-4BF5BC067B0C}"/>
    <w:embedItalic r:id="rId2" w:fontKey="{C7CDF338-ABBC-49E6-B02E-792341192663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55A864" w14:textId="77777777" w:rsidR="00864520" w:rsidRDefault="0086452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B90642" w14:textId="77777777" w:rsidR="00864520" w:rsidRDefault="0086452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FF5ED4" w14:textId="7EB140A2" w:rsidR="0094775D" w:rsidRDefault="00B4056C" w:rsidP="007128EF">
    <w:pPr>
      <w:pStyle w:val="Fuzeile"/>
      <w:tabs>
        <w:tab w:val="clear" w:pos="709"/>
        <w:tab w:val="clear" w:pos="4536"/>
        <w:tab w:val="clear" w:pos="9072"/>
        <w:tab w:val="left" w:pos="5535"/>
      </w:tabs>
    </w:pPr>
    <w:r>
      <w:rPr>
        <w:noProof/>
      </w:rPr>
      <w:drawing>
        <wp:anchor distT="0" distB="0" distL="114300" distR="114300" simplePos="0" relativeHeight="251661824" behindDoc="0" locked="0" layoutInCell="1" allowOverlap="1" wp14:anchorId="0D3C4474" wp14:editId="5C1ADDC5">
          <wp:simplePos x="0" y="0"/>
          <wp:positionH relativeFrom="page">
            <wp:align>center</wp:align>
          </wp:positionH>
          <wp:positionV relativeFrom="page">
            <wp:posOffset>9829165</wp:posOffset>
          </wp:positionV>
          <wp:extent cx="2530800" cy="648000"/>
          <wp:effectExtent l="0" t="0" r="3175" b="0"/>
          <wp:wrapNone/>
          <wp:docPr id="1777730451" name="Grafik 17777304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30800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128EF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92C968" w14:textId="77777777" w:rsidR="00B16E50" w:rsidRDefault="00B16E50" w:rsidP="0094775D">
      <w:pPr>
        <w:spacing w:after="0" w:line="240" w:lineRule="auto"/>
      </w:pPr>
      <w:r>
        <w:separator/>
      </w:r>
    </w:p>
  </w:footnote>
  <w:footnote w:type="continuationSeparator" w:id="0">
    <w:p w14:paraId="48272BF2" w14:textId="77777777" w:rsidR="00B16E50" w:rsidRDefault="00B16E50" w:rsidP="009477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2F7599" w14:textId="77777777" w:rsidR="00864520" w:rsidRDefault="0086452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866510" w14:textId="77777777" w:rsidR="003E6930" w:rsidRPr="006D696B" w:rsidRDefault="003E6930" w:rsidP="00C72C83">
    <w:pPr>
      <w:pStyle w:val="Seite"/>
      <w:framePr w:wrap="notBeside" w:vAnchor="page"/>
    </w:pPr>
    <w:r w:rsidRPr="006D696B">
      <w:t xml:space="preserve">Seite </w:t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  <w:r>
      <w:t>/</w:t>
    </w:r>
    <w:r w:rsidR="00864520">
      <w:fldChar w:fldCharType="begin"/>
    </w:r>
    <w:r w:rsidR="00864520">
      <w:instrText xml:space="preserve"> NUMPAGES  \* Arabic  \* MERGEFORMAT </w:instrText>
    </w:r>
    <w:r w:rsidR="00864520">
      <w:fldChar w:fldCharType="separate"/>
    </w:r>
    <w:r>
      <w:t>2</w:t>
    </w:r>
    <w:r w:rsidR="00864520">
      <w:fldChar w:fldCharType="end"/>
    </w:r>
  </w:p>
  <w:p w14:paraId="27E02301" w14:textId="77777777" w:rsidR="00863203" w:rsidRDefault="000C7517">
    <w:pPr>
      <w:pStyle w:val="Kopfzeile"/>
    </w:pPr>
    <w:r>
      <w:rPr>
        <w:noProof/>
      </w:rPr>
      <w:drawing>
        <wp:anchor distT="0" distB="0" distL="114300" distR="114300" simplePos="0" relativeHeight="251663872" behindDoc="1" locked="0" layoutInCell="1" allowOverlap="1" wp14:anchorId="4C5F99DC" wp14:editId="0A9E6078">
          <wp:simplePos x="0" y="0"/>
          <wp:positionH relativeFrom="page">
            <wp:align>left</wp:align>
          </wp:positionH>
          <wp:positionV relativeFrom="page">
            <wp:posOffset>0</wp:posOffset>
          </wp:positionV>
          <wp:extent cx="7560000" cy="1443600"/>
          <wp:effectExtent l="0" t="0" r="0" b="0"/>
          <wp:wrapNone/>
          <wp:docPr id="1508537137" name="Grafik 15085371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60000" cy="144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949EB7" w14:textId="325F2362" w:rsidR="00FF76C5" w:rsidRPr="006D696B" w:rsidRDefault="00FF76C5" w:rsidP="00FF76C5">
    <w:pPr>
      <w:pStyle w:val="Seite"/>
      <w:framePr w:wrap="notBeside" w:vAnchor="page"/>
    </w:pPr>
  </w:p>
  <w:p w14:paraId="52543C55" w14:textId="049B6319" w:rsidR="007128EF" w:rsidRPr="00FF76C5" w:rsidRDefault="007128EF" w:rsidP="00FF76C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B976E5"/>
    <w:multiLevelType w:val="multilevel"/>
    <w:tmpl w:val="86804C4E"/>
    <w:lvl w:ilvl="0">
      <w:start w:val="1"/>
      <w:numFmt w:val="decimal"/>
      <w:pStyle w:val="berschrift1"/>
      <w:lvlText w:val="%1"/>
      <w:lvlJc w:val="left"/>
      <w:pPr>
        <w:ind w:left="709" w:hanging="709"/>
      </w:pPr>
      <w:rPr>
        <w:rFonts w:hint="default"/>
      </w:rPr>
    </w:lvl>
    <w:lvl w:ilvl="1">
      <w:start w:val="1"/>
      <w:numFmt w:val="decimal"/>
      <w:pStyle w:val="berschrift2"/>
      <w:isLgl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pStyle w:val="berschrift3"/>
      <w:isLgl/>
      <w:lvlText w:val="%1.%2.%3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709" w:hanging="709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709" w:hanging="709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709" w:hanging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9" w:hanging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09" w:hanging="709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09" w:hanging="709"/>
      </w:pPr>
      <w:rPr>
        <w:rFonts w:hint="default"/>
      </w:rPr>
    </w:lvl>
  </w:abstractNum>
  <w:abstractNum w:abstractNumId="1" w15:restartNumberingAfterBreak="0">
    <w:nsid w:val="0E29708B"/>
    <w:multiLevelType w:val="hybridMultilevel"/>
    <w:tmpl w:val="0B80690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D10B6D"/>
    <w:multiLevelType w:val="hybridMultilevel"/>
    <w:tmpl w:val="FE2A4AF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AF2724"/>
    <w:multiLevelType w:val="hybridMultilevel"/>
    <w:tmpl w:val="57D4BDA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887982"/>
    <w:multiLevelType w:val="hybridMultilevel"/>
    <w:tmpl w:val="89724542"/>
    <w:lvl w:ilvl="0" w:tplc="04070001">
      <w:start w:val="1"/>
      <w:numFmt w:val="bullet"/>
      <w:lvlText w:val=""/>
      <w:lvlJc w:val="left"/>
      <w:pPr>
        <w:ind w:left="1073" w:hanging="713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9A16A3"/>
    <w:multiLevelType w:val="hybridMultilevel"/>
    <w:tmpl w:val="452060B0"/>
    <w:lvl w:ilvl="0" w:tplc="FFFFFFFF">
      <w:numFmt w:val="bullet"/>
      <w:lvlText w:val="•"/>
      <w:lvlJc w:val="left"/>
      <w:pPr>
        <w:ind w:left="1073" w:hanging="713"/>
      </w:pPr>
      <w:rPr>
        <w:rFonts w:ascii="Arial" w:eastAsiaTheme="minorHAnsi" w:hAnsi="Arial" w:cs="Arial" w:hint="default"/>
      </w:rPr>
    </w:lvl>
    <w:lvl w:ilvl="1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B95AED"/>
    <w:multiLevelType w:val="hybridMultilevel"/>
    <w:tmpl w:val="8986433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E89328E"/>
    <w:multiLevelType w:val="hybridMultilevel"/>
    <w:tmpl w:val="00064D2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0103EA0"/>
    <w:multiLevelType w:val="hybridMultilevel"/>
    <w:tmpl w:val="8FFA0EC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6409FD"/>
    <w:multiLevelType w:val="hybridMultilevel"/>
    <w:tmpl w:val="8B3A9D54"/>
    <w:lvl w:ilvl="0" w:tplc="45401406">
      <w:numFmt w:val="bullet"/>
      <w:pStyle w:val="HFMListe1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580783"/>
    <w:multiLevelType w:val="hybridMultilevel"/>
    <w:tmpl w:val="BBDC9590"/>
    <w:lvl w:ilvl="0" w:tplc="04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C712C1"/>
    <w:multiLevelType w:val="hybridMultilevel"/>
    <w:tmpl w:val="7362DA12"/>
    <w:lvl w:ilvl="0" w:tplc="90AEC78A">
      <w:numFmt w:val="bullet"/>
      <w:pStyle w:val="Listenabsatz"/>
      <w:lvlText w:val="•"/>
      <w:lvlJc w:val="left"/>
      <w:pPr>
        <w:ind w:left="1073" w:hanging="713"/>
      </w:pPr>
      <w:rPr>
        <w:rFonts w:ascii="Arial" w:eastAsiaTheme="minorHAnsi" w:hAnsi="Arial" w:cs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86E6677"/>
    <w:multiLevelType w:val="hybridMultilevel"/>
    <w:tmpl w:val="11FEB03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FA41650"/>
    <w:multiLevelType w:val="hybridMultilevel"/>
    <w:tmpl w:val="59BC1258"/>
    <w:lvl w:ilvl="0" w:tplc="F63C07DC">
      <w:numFmt w:val="bullet"/>
      <w:pStyle w:val="HFMListe2"/>
      <w:lvlText w:val="•"/>
      <w:lvlJc w:val="left"/>
      <w:pPr>
        <w:ind w:left="713" w:hanging="713"/>
      </w:pPr>
      <w:rPr>
        <w:rFonts w:ascii="Arial" w:eastAsiaTheme="minorHAnsi" w:hAnsi="Arial" w:cs="Arial" w:hint="default"/>
      </w:rPr>
    </w:lvl>
    <w:lvl w:ilvl="1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81338021">
    <w:abstractNumId w:val="0"/>
  </w:num>
  <w:num w:numId="2" w16cid:durableId="178736678">
    <w:abstractNumId w:val="2"/>
  </w:num>
  <w:num w:numId="3" w16cid:durableId="448012527">
    <w:abstractNumId w:val="11"/>
  </w:num>
  <w:num w:numId="4" w16cid:durableId="1924996907">
    <w:abstractNumId w:val="5"/>
  </w:num>
  <w:num w:numId="5" w16cid:durableId="1053120052">
    <w:abstractNumId w:val="4"/>
  </w:num>
  <w:num w:numId="6" w16cid:durableId="1191844299">
    <w:abstractNumId w:val="13"/>
  </w:num>
  <w:num w:numId="7" w16cid:durableId="1332686264">
    <w:abstractNumId w:val="9"/>
  </w:num>
  <w:num w:numId="8" w16cid:durableId="1177501371">
    <w:abstractNumId w:val="10"/>
  </w:num>
  <w:num w:numId="9" w16cid:durableId="1798376159">
    <w:abstractNumId w:val="0"/>
  </w:num>
  <w:num w:numId="10" w16cid:durableId="1087993993">
    <w:abstractNumId w:val="0"/>
  </w:num>
  <w:num w:numId="11" w16cid:durableId="1343047013">
    <w:abstractNumId w:val="0"/>
  </w:num>
  <w:num w:numId="12" w16cid:durableId="1583177948">
    <w:abstractNumId w:val="0"/>
  </w:num>
  <w:num w:numId="13" w16cid:durableId="819005909">
    <w:abstractNumId w:val="7"/>
  </w:num>
  <w:num w:numId="14" w16cid:durableId="235013709">
    <w:abstractNumId w:val="6"/>
  </w:num>
  <w:num w:numId="15" w16cid:durableId="712273555">
    <w:abstractNumId w:val="3"/>
  </w:num>
  <w:num w:numId="16" w16cid:durableId="1817061517">
    <w:abstractNumId w:val="1"/>
  </w:num>
  <w:num w:numId="17" w16cid:durableId="1730347213">
    <w:abstractNumId w:val="12"/>
  </w:num>
  <w:num w:numId="18" w16cid:durableId="1510635346">
    <w:abstractNumId w:val="8"/>
  </w:num>
  <w:num w:numId="19" w16cid:durableId="1449466583">
    <w:abstractNumId w:val="0"/>
  </w:num>
  <w:num w:numId="20" w16cid:durableId="174542458">
    <w:abstractNumId w:val="0"/>
  </w:num>
  <w:num w:numId="21" w16cid:durableId="8903120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proofState w:spelling="clean"/>
  <w:attachedTemplate r:id="rId1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28EF"/>
    <w:rsid w:val="000125FF"/>
    <w:rsid w:val="000154B4"/>
    <w:rsid w:val="00017DEC"/>
    <w:rsid w:val="00022166"/>
    <w:rsid w:val="00030A84"/>
    <w:rsid w:val="000648D3"/>
    <w:rsid w:val="00071B8C"/>
    <w:rsid w:val="00073D53"/>
    <w:rsid w:val="0008576A"/>
    <w:rsid w:val="0008675F"/>
    <w:rsid w:val="000B668F"/>
    <w:rsid w:val="000C7517"/>
    <w:rsid w:val="000D4B55"/>
    <w:rsid w:val="000F2A46"/>
    <w:rsid w:val="000F3BDC"/>
    <w:rsid w:val="00106CBF"/>
    <w:rsid w:val="00125D27"/>
    <w:rsid w:val="00185D67"/>
    <w:rsid w:val="00193D28"/>
    <w:rsid w:val="00193EFD"/>
    <w:rsid w:val="001960E8"/>
    <w:rsid w:val="00197221"/>
    <w:rsid w:val="001C3806"/>
    <w:rsid w:val="001E1D4E"/>
    <w:rsid w:val="001F23D3"/>
    <w:rsid w:val="00205295"/>
    <w:rsid w:val="002119F4"/>
    <w:rsid w:val="00227BBD"/>
    <w:rsid w:val="00242149"/>
    <w:rsid w:val="002712BC"/>
    <w:rsid w:val="002732D7"/>
    <w:rsid w:val="0029161B"/>
    <w:rsid w:val="002B37CF"/>
    <w:rsid w:val="002C3F9F"/>
    <w:rsid w:val="002E5090"/>
    <w:rsid w:val="00301758"/>
    <w:rsid w:val="0033247E"/>
    <w:rsid w:val="003444E3"/>
    <w:rsid w:val="00376C8E"/>
    <w:rsid w:val="00384B95"/>
    <w:rsid w:val="00386000"/>
    <w:rsid w:val="0039088D"/>
    <w:rsid w:val="003B2013"/>
    <w:rsid w:val="003E62A3"/>
    <w:rsid w:val="003E6930"/>
    <w:rsid w:val="004072BC"/>
    <w:rsid w:val="00430D69"/>
    <w:rsid w:val="00452684"/>
    <w:rsid w:val="0046406C"/>
    <w:rsid w:val="004A7CCA"/>
    <w:rsid w:val="004C0509"/>
    <w:rsid w:val="004D6F7C"/>
    <w:rsid w:val="004F4F9D"/>
    <w:rsid w:val="0050069F"/>
    <w:rsid w:val="00511786"/>
    <w:rsid w:val="0052506E"/>
    <w:rsid w:val="005460E4"/>
    <w:rsid w:val="00551BE4"/>
    <w:rsid w:val="00552DB1"/>
    <w:rsid w:val="00566C42"/>
    <w:rsid w:val="005721CD"/>
    <w:rsid w:val="0059278D"/>
    <w:rsid w:val="00605BAF"/>
    <w:rsid w:val="00614369"/>
    <w:rsid w:val="006256D9"/>
    <w:rsid w:val="006332C6"/>
    <w:rsid w:val="00661215"/>
    <w:rsid w:val="006841EE"/>
    <w:rsid w:val="00686A38"/>
    <w:rsid w:val="006A237E"/>
    <w:rsid w:val="006C38FA"/>
    <w:rsid w:val="006D6415"/>
    <w:rsid w:val="006D696B"/>
    <w:rsid w:val="007128EF"/>
    <w:rsid w:val="00757C31"/>
    <w:rsid w:val="00767670"/>
    <w:rsid w:val="00776F8F"/>
    <w:rsid w:val="007A742F"/>
    <w:rsid w:val="007D24D7"/>
    <w:rsid w:val="0082078A"/>
    <w:rsid w:val="00824FFA"/>
    <w:rsid w:val="008441EE"/>
    <w:rsid w:val="008628EF"/>
    <w:rsid w:val="00863203"/>
    <w:rsid w:val="00864520"/>
    <w:rsid w:val="0088715A"/>
    <w:rsid w:val="008A187F"/>
    <w:rsid w:val="008E7F14"/>
    <w:rsid w:val="00911AA4"/>
    <w:rsid w:val="00934B2A"/>
    <w:rsid w:val="0094775D"/>
    <w:rsid w:val="009960A7"/>
    <w:rsid w:val="009D234E"/>
    <w:rsid w:val="009D5485"/>
    <w:rsid w:val="009D5B78"/>
    <w:rsid w:val="009E742A"/>
    <w:rsid w:val="009F6BBE"/>
    <w:rsid w:val="00A06D92"/>
    <w:rsid w:val="00A15B45"/>
    <w:rsid w:val="00A300E7"/>
    <w:rsid w:val="00A413A3"/>
    <w:rsid w:val="00A44417"/>
    <w:rsid w:val="00A44F8D"/>
    <w:rsid w:val="00AA06CB"/>
    <w:rsid w:val="00AA532A"/>
    <w:rsid w:val="00AC3A48"/>
    <w:rsid w:val="00AD6E19"/>
    <w:rsid w:val="00AE214B"/>
    <w:rsid w:val="00AF2907"/>
    <w:rsid w:val="00B01E12"/>
    <w:rsid w:val="00B16E50"/>
    <w:rsid w:val="00B4056C"/>
    <w:rsid w:val="00B54E3A"/>
    <w:rsid w:val="00B90085"/>
    <w:rsid w:val="00BA377D"/>
    <w:rsid w:val="00BE16B8"/>
    <w:rsid w:val="00C061DE"/>
    <w:rsid w:val="00C72C83"/>
    <w:rsid w:val="00C749B4"/>
    <w:rsid w:val="00CF5B5B"/>
    <w:rsid w:val="00D17AB6"/>
    <w:rsid w:val="00D36148"/>
    <w:rsid w:val="00D50F5E"/>
    <w:rsid w:val="00D56366"/>
    <w:rsid w:val="00D7135C"/>
    <w:rsid w:val="00D743D0"/>
    <w:rsid w:val="00D95748"/>
    <w:rsid w:val="00DA2453"/>
    <w:rsid w:val="00DB5B78"/>
    <w:rsid w:val="00DC75A5"/>
    <w:rsid w:val="00E10526"/>
    <w:rsid w:val="00E132F9"/>
    <w:rsid w:val="00E37D7F"/>
    <w:rsid w:val="00E432EC"/>
    <w:rsid w:val="00E67318"/>
    <w:rsid w:val="00E707ED"/>
    <w:rsid w:val="00E83981"/>
    <w:rsid w:val="00EB757E"/>
    <w:rsid w:val="00ED0275"/>
    <w:rsid w:val="00EE7DCF"/>
    <w:rsid w:val="00F0063A"/>
    <w:rsid w:val="00F42276"/>
    <w:rsid w:val="00F50FB9"/>
    <w:rsid w:val="00F74906"/>
    <w:rsid w:val="00F94E2C"/>
    <w:rsid w:val="00FC27B6"/>
    <w:rsid w:val="00FE59D6"/>
    <w:rsid w:val="00FF7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095C484"/>
  <w15:chartTrackingRefBased/>
  <w15:docId w15:val="{03DF3F13-75F3-47FD-91C0-08878107F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7135C"/>
    <w:pPr>
      <w:tabs>
        <w:tab w:val="left" w:pos="709"/>
      </w:tabs>
      <w:spacing w:after="260" w:line="312" w:lineRule="auto"/>
    </w:pPr>
    <w:rPr>
      <w:rFonts w:ascii="Arial" w:hAnsi="Arial"/>
      <w:kern w:val="14"/>
      <w:sz w:val="20"/>
    </w:rPr>
  </w:style>
  <w:style w:type="paragraph" w:styleId="berschrift1">
    <w:name w:val="heading 1"/>
    <w:aliases w:val="HFM H1"/>
    <w:basedOn w:val="Standard"/>
    <w:next w:val="Standard"/>
    <w:link w:val="berschrift1Zchn"/>
    <w:uiPriority w:val="9"/>
    <w:qFormat/>
    <w:rsid w:val="0046406C"/>
    <w:pPr>
      <w:keepNext/>
      <w:keepLines/>
      <w:numPr>
        <w:numId w:val="1"/>
      </w:numPr>
      <w:spacing w:before="780" w:line="240" w:lineRule="auto"/>
      <w:outlineLvl w:val="0"/>
    </w:pPr>
    <w:rPr>
      <w:rFonts w:eastAsiaTheme="majorEastAsia" w:cstheme="majorBidi"/>
      <w:b/>
      <w:caps/>
      <w:sz w:val="28"/>
      <w:szCs w:val="28"/>
    </w:rPr>
  </w:style>
  <w:style w:type="paragraph" w:styleId="berschrift2">
    <w:name w:val="heading 2"/>
    <w:aliases w:val="HFM H2"/>
    <w:basedOn w:val="Standard"/>
    <w:next w:val="Standard"/>
    <w:link w:val="berschrift2Zchn"/>
    <w:uiPriority w:val="9"/>
    <w:unhideWhenUsed/>
    <w:qFormat/>
    <w:rsid w:val="0046406C"/>
    <w:pPr>
      <w:keepNext/>
      <w:keepLines/>
      <w:numPr>
        <w:ilvl w:val="1"/>
        <w:numId w:val="1"/>
      </w:numPr>
      <w:tabs>
        <w:tab w:val="clear" w:pos="709"/>
      </w:tabs>
      <w:spacing w:before="260" w:after="0"/>
      <w:outlineLvl w:val="1"/>
    </w:pPr>
    <w:rPr>
      <w:rFonts w:asciiTheme="majorHAnsi" w:eastAsiaTheme="majorEastAsia" w:hAnsiTheme="majorHAnsi" w:cstheme="majorBidi"/>
      <w:b/>
      <w:bCs/>
      <w:caps/>
      <w:sz w:val="24"/>
      <w:szCs w:val="24"/>
    </w:rPr>
  </w:style>
  <w:style w:type="paragraph" w:styleId="berschrift3">
    <w:name w:val="heading 3"/>
    <w:aliases w:val="HFM H3"/>
    <w:basedOn w:val="Standard"/>
    <w:next w:val="Standard"/>
    <w:link w:val="berschrift3Zchn"/>
    <w:uiPriority w:val="9"/>
    <w:unhideWhenUsed/>
    <w:qFormat/>
    <w:rsid w:val="00552DB1"/>
    <w:pPr>
      <w:keepNext/>
      <w:keepLines/>
      <w:numPr>
        <w:ilvl w:val="2"/>
        <w:numId w:val="1"/>
      </w:numPr>
      <w:tabs>
        <w:tab w:val="clear" w:pos="709"/>
      </w:tabs>
      <w:spacing w:before="260" w:after="0"/>
      <w:outlineLvl w:val="2"/>
    </w:pPr>
    <w:rPr>
      <w:rFonts w:asciiTheme="majorHAnsi" w:eastAsiaTheme="majorEastAsia" w:hAnsiTheme="majorHAnsi" w:cstheme="majorBidi"/>
      <w:b/>
      <w:bCs/>
      <w:szCs w:val="24"/>
    </w:rPr>
  </w:style>
  <w:style w:type="paragraph" w:styleId="berschrift4">
    <w:name w:val="heading 4"/>
    <w:aliases w:val="HFM H4"/>
    <w:basedOn w:val="berschrift3"/>
    <w:next w:val="Standard"/>
    <w:link w:val="berschrift4Zchn"/>
    <w:uiPriority w:val="9"/>
    <w:unhideWhenUsed/>
    <w:qFormat/>
    <w:rsid w:val="006841EE"/>
    <w:pPr>
      <w:numPr>
        <w:ilvl w:val="0"/>
        <w:numId w:val="0"/>
      </w:numPr>
      <w:spacing w:before="40"/>
      <w:outlineLvl w:val="3"/>
    </w:pPr>
    <w:rPr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9477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4775D"/>
  </w:style>
  <w:style w:type="paragraph" w:styleId="Fuzeile">
    <w:name w:val="footer"/>
    <w:basedOn w:val="Standard"/>
    <w:link w:val="FuzeileZchn"/>
    <w:uiPriority w:val="99"/>
    <w:unhideWhenUsed/>
    <w:rsid w:val="009477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4775D"/>
  </w:style>
  <w:style w:type="paragraph" w:customStyle="1" w:styleId="EinfAbs">
    <w:name w:val="[Einf. Abs.]"/>
    <w:basedOn w:val="Standard"/>
    <w:uiPriority w:val="99"/>
    <w:rsid w:val="004A7CCA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</w:rPr>
  </w:style>
  <w:style w:type="paragraph" w:customStyle="1" w:styleId="KeinAbsatzformat">
    <w:name w:val="[Kein Absatzformat]"/>
    <w:link w:val="KeinAbsatzformatZchn"/>
    <w:rsid w:val="00AE214B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</w:rPr>
  </w:style>
  <w:style w:type="paragraph" w:customStyle="1" w:styleId="Betreff">
    <w:name w:val="Betreff"/>
    <w:basedOn w:val="Standard"/>
    <w:link w:val="BetreffZchn"/>
    <w:qFormat/>
    <w:rsid w:val="00824FFA"/>
    <w:pPr>
      <w:framePr w:w="7371" w:h="284" w:wrap="notBeside" w:vAnchor="page" w:hAnchor="text" w:y="5955"/>
      <w:spacing w:after="520"/>
      <w:contextualSpacing/>
    </w:pPr>
    <w:rPr>
      <w:b/>
      <w:bCs/>
    </w:rPr>
  </w:style>
  <w:style w:type="paragraph" w:customStyle="1" w:styleId="Seite">
    <w:name w:val="Seite"/>
    <w:basedOn w:val="Betreff"/>
    <w:link w:val="SeiteZchn"/>
    <w:qFormat/>
    <w:rsid w:val="00824FFA"/>
    <w:pPr>
      <w:framePr w:w="1418" w:wrap="notBeside" w:vAnchor="margin" w:hAnchor="page" w:x="10207"/>
    </w:pPr>
  </w:style>
  <w:style w:type="character" w:styleId="Platzhaltertext">
    <w:name w:val="Placeholder Text"/>
    <w:basedOn w:val="Absatz-Standardschriftart"/>
    <w:uiPriority w:val="99"/>
    <w:semiHidden/>
    <w:rsid w:val="008E7F14"/>
    <w:rPr>
      <w:color w:val="808080"/>
    </w:rPr>
  </w:style>
  <w:style w:type="character" w:customStyle="1" w:styleId="BetreffZchn">
    <w:name w:val="Betreff Zchn"/>
    <w:basedOn w:val="Absatz-Standardschriftart"/>
    <w:link w:val="Betreff"/>
    <w:rsid w:val="00824FFA"/>
    <w:rPr>
      <w:rFonts w:ascii="Arial" w:hAnsi="Arial"/>
      <w:b/>
      <w:bCs/>
      <w:kern w:val="14"/>
      <w:sz w:val="20"/>
    </w:rPr>
  </w:style>
  <w:style w:type="character" w:customStyle="1" w:styleId="SeiteZchn">
    <w:name w:val="Seite Zchn"/>
    <w:basedOn w:val="BetreffZchn"/>
    <w:link w:val="Seite"/>
    <w:rsid w:val="00824FFA"/>
    <w:rPr>
      <w:rFonts w:ascii="Arial" w:hAnsi="Arial"/>
      <w:b/>
      <w:bCs/>
      <w:kern w:val="14"/>
      <w:sz w:val="20"/>
    </w:rPr>
  </w:style>
  <w:style w:type="character" w:customStyle="1" w:styleId="KeinAbsatzformatZchn">
    <w:name w:val="[Kein Absatzformat] Zchn"/>
    <w:basedOn w:val="Absatz-Standardschriftart"/>
    <w:link w:val="KeinAbsatzformat"/>
    <w:rsid w:val="00AC3A48"/>
    <w:rPr>
      <w:rFonts w:ascii="MinionPro-Regular" w:hAnsi="MinionPro-Regular" w:cs="MinionPro-Regular"/>
      <w:color w:val="000000"/>
      <w:sz w:val="24"/>
      <w:szCs w:val="24"/>
    </w:rPr>
  </w:style>
  <w:style w:type="character" w:customStyle="1" w:styleId="Grossbuchstaben">
    <w:name w:val="Grossbuchstaben"/>
    <w:basedOn w:val="Absatz-Standardschriftart"/>
    <w:uiPriority w:val="1"/>
    <w:qFormat/>
    <w:rsid w:val="000154B4"/>
    <w:rPr>
      <w:caps/>
    </w:rPr>
  </w:style>
  <w:style w:type="character" w:customStyle="1" w:styleId="berschrift1Zchn">
    <w:name w:val="Überschrift 1 Zchn"/>
    <w:aliases w:val="HFM H1 Zchn"/>
    <w:basedOn w:val="Absatz-Standardschriftart"/>
    <w:link w:val="berschrift1"/>
    <w:uiPriority w:val="9"/>
    <w:rsid w:val="0046406C"/>
    <w:rPr>
      <w:rFonts w:ascii="Arial" w:eastAsiaTheme="majorEastAsia" w:hAnsi="Arial" w:cstheme="majorBidi"/>
      <w:b/>
      <w:caps/>
      <w:kern w:val="14"/>
      <w:sz w:val="28"/>
      <w:szCs w:val="28"/>
    </w:rPr>
  </w:style>
  <w:style w:type="character" w:customStyle="1" w:styleId="berschrift2Zchn">
    <w:name w:val="Überschrift 2 Zchn"/>
    <w:aliases w:val="HFM H2 Zchn"/>
    <w:basedOn w:val="Absatz-Standardschriftart"/>
    <w:link w:val="berschrift2"/>
    <w:uiPriority w:val="9"/>
    <w:rsid w:val="0046406C"/>
    <w:rPr>
      <w:rFonts w:asciiTheme="majorHAnsi" w:eastAsiaTheme="majorEastAsia" w:hAnsiTheme="majorHAnsi" w:cstheme="majorBidi"/>
      <w:b/>
      <w:bCs/>
      <w:caps/>
      <w:kern w:val="14"/>
      <w:sz w:val="24"/>
      <w:szCs w:val="24"/>
    </w:rPr>
  </w:style>
  <w:style w:type="character" w:customStyle="1" w:styleId="berschrift3Zchn">
    <w:name w:val="Überschrift 3 Zchn"/>
    <w:aliases w:val="HFM H3 Zchn"/>
    <w:basedOn w:val="Absatz-Standardschriftart"/>
    <w:link w:val="berschrift3"/>
    <w:uiPriority w:val="9"/>
    <w:rsid w:val="00552DB1"/>
    <w:rPr>
      <w:rFonts w:asciiTheme="majorHAnsi" w:eastAsiaTheme="majorEastAsia" w:hAnsiTheme="majorHAnsi" w:cstheme="majorBidi"/>
      <w:b/>
      <w:bCs/>
      <w:kern w:val="14"/>
      <w:sz w:val="20"/>
      <w:szCs w:val="24"/>
    </w:rPr>
  </w:style>
  <w:style w:type="character" w:customStyle="1" w:styleId="berschrift4Zchn">
    <w:name w:val="Überschrift 4 Zchn"/>
    <w:aliases w:val="HFM H4 Zchn"/>
    <w:basedOn w:val="Absatz-Standardschriftart"/>
    <w:link w:val="berschrift4"/>
    <w:uiPriority w:val="9"/>
    <w:rsid w:val="006841EE"/>
    <w:rPr>
      <w:rFonts w:asciiTheme="majorHAnsi" w:eastAsiaTheme="majorEastAsia" w:hAnsiTheme="majorHAnsi" w:cstheme="majorBidi"/>
      <w:b/>
      <w:bCs/>
      <w:iCs/>
      <w:kern w:val="14"/>
      <w:sz w:val="20"/>
      <w:szCs w:val="24"/>
    </w:rPr>
  </w:style>
  <w:style w:type="paragraph" w:styleId="Listenabsatz">
    <w:name w:val="List Paragraph"/>
    <w:basedOn w:val="Standard"/>
    <w:uiPriority w:val="34"/>
    <w:qFormat/>
    <w:rsid w:val="00605BAF"/>
    <w:pPr>
      <w:numPr>
        <w:numId w:val="3"/>
      </w:numPr>
      <w:ind w:left="142" w:hanging="142"/>
      <w:contextualSpacing/>
    </w:pPr>
  </w:style>
  <w:style w:type="paragraph" w:customStyle="1" w:styleId="HFMListe2">
    <w:name w:val="HFM Liste 2"/>
    <w:basedOn w:val="HFMListe1"/>
    <w:qFormat/>
    <w:rsid w:val="0046406C"/>
    <w:pPr>
      <w:numPr>
        <w:numId w:val="6"/>
      </w:numPr>
      <w:ind w:left="340" w:hanging="170"/>
    </w:pPr>
  </w:style>
  <w:style w:type="paragraph" w:customStyle="1" w:styleId="HFMListe1">
    <w:name w:val="HFM Liste 1"/>
    <w:basedOn w:val="Standard"/>
    <w:qFormat/>
    <w:rsid w:val="00605BAF"/>
    <w:pPr>
      <w:numPr>
        <w:numId w:val="7"/>
      </w:numPr>
      <w:spacing w:after="0"/>
      <w:ind w:left="170" w:hanging="170"/>
    </w:pPr>
  </w:style>
  <w:style w:type="paragraph" w:styleId="Titel">
    <w:name w:val="Title"/>
    <w:aliases w:val="HFM"/>
    <w:basedOn w:val="berschrift1"/>
    <w:next w:val="Standard"/>
    <w:link w:val="TitelZchn"/>
    <w:uiPriority w:val="10"/>
    <w:qFormat/>
    <w:rsid w:val="00CF5B5B"/>
    <w:pPr>
      <w:numPr>
        <w:numId w:val="0"/>
      </w:numPr>
      <w:spacing w:before="0" w:after="1040" w:line="216" w:lineRule="auto"/>
    </w:pPr>
    <w:rPr>
      <w:sz w:val="48"/>
      <w:szCs w:val="48"/>
    </w:rPr>
  </w:style>
  <w:style w:type="character" w:customStyle="1" w:styleId="TitelZchn">
    <w:name w:val="Titel Zchn"/>
    <w:aliases w:val="HFM Zchn"/>
    <w:basedOn w:val="Absatz-Standardschriftart"/>
    <w:link w:val="Titel"/>
    <w:uiPriority w:val="10"/>
    <w:rsid w:val="00CF5B5B"/>
    <w:rPr>
      <w:rFonts w:ascii="Arial" w:eastAsiaTheme="majorEastAsia" w:hAnsi="Arial" w:cstheme="majorBidi"/>
      <w:b/>
      <w:caps/>
      <w:kern w:val="14"/>
      <w:sz w:val="48"/>
      <w:szCs w:val="48"/>
    </w:rPr>
  </w:style>
  <w:style w:type="table" w:styleId="Tabellenraster">
    <w:name w:val="Table Grid"/>
    <w:basedOn w:val="NormaleTabelle"/>
    <w:uiPriority w:val="39"/>
    <w:rsid w:val="00DC75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leTitel">
    <w:name w:val="Tabelle Titel"/>
    <w:basedOn w:val="Standard"/>
    <w:link w:val="TabelleTitelZchn"/>
    <w:qFormat/>
    <w:rsid w:val="006A237E"/>
    <w:pPr>
      <w:spacing w:after="60"/>
    </w:pPr>
    <w:rPr>
      <w:b/>
      <w:bCs/>
      <w:caps/>
    </w:rPr>
  </w:style>
  <w:style w:type="character" w:customStyle="1" w:styleId="TabelleTitelZchn">
    <w:name w:val="Tabelle Titel Zchn"/>
    <w:basedOn w:val="Absatz-Standardschriftart"/>
    <w:link w:val="TabelleTitel"/>
    <w:rsid w:val="006A237E"/>
    <w:rPr>
      <w:rFonts w:ascii="Arial" w:hAnsi="Arial"/>
      <w:b/>
      <w:bCs/>
      <w:caps/>
      <w:kern w:val="14"/>
      <w:sz w:val="20"/>
    </w:rPr>
  </w:style>
  <w:style w:type="paragraph" w:customStyle="1" w:styleId="Tabelle">
    <w:name w:val="Tabelle"/>
    <w:aliases w:val="Text"/>
    <w:basedOn w:val="Standard"/>
    <w:qFormat/>
    <w:rsid w:val="006A237E"/>
    <w:pPr>
      <w:spacing w:before="120" w:after="60"/>
    </w:pPr>
  </w:style>
  <w:style w:type="table" w:customStyle="1" w:styleId="HFMTabelle">
    <w:name w:val="HFM Tabelle"/>
    <w:basedOn w:val="NormaleTabelle"/>
    <w:uiPriority w:val="99"/>
    <w:rsid w:val="006A237E"/>
    <w:pPr>
      <w:spacing w:after="0" w:line="240" w:lineRule="auto"/>
    </w:pPr>
    <w:rPr>
      <w:kern w:val="2"/>
      <w:sz w:val="20"/>
    </w:rPr>
    <w:tblPr>
      <w:tblBorders>
        <w:bottom w:val="single" w:sz="4" w:space="0" w:color="auto"/>
        <w:insideH w:val="single" w:sz="4" w:space="0" w:color="auto"/>
      </w:tblBorders>
      <w:tblCellMar>
        <w:left w:w="0" w:type="dxa"/>
        <w:right w:w="0" w:type="dxa"/>
      </w:tblCellMar>
    </w:tblPr>
    <w:tcPr>
      <w:vAlign w:val="center"/>
    </w:tcPr>
  </w:style>
  <w:style w:type="paragraph" w:styleId="Verzeichnis2">
    <w:name w:val="toc 2"/>
    <w:basedOn w:val="Verzeichnis1"/>
    <w:next w:val="Standard"/>
    <w:autoRedefine/>
    <w:uiPriority w:val="39"/>
    <w:unhideWhenUsed/>
    <w:rsid w:val="00071B8C"/>
    <w:pPr>
      <w:spacing w:before="260" w:line="312" w:lineRule="auto"/>
    </w:pPr>
    <w:rPr>
      <w:sz w:val="20"/>
    </w:rPr>
  </w:style>
  <w:style w:type="paragraph" w:styleId="Verzeichnis1">
    <w:name w:val="toc 1"/>
    <w:basedOn w:val="Standard"/>
    <w:next w:val="Standard"/>
    <w:link w:val="Verzeichnis1Zchn"/>
    <w:autoRedefine/>
    <w:uiPriority w:val="39"/>
    <w:unhideWhenUsed/>
    <w:rsid w:val="00071B8C"/>
    <w:pPr>
      <w:tabs>
        <w:tab w:val="right" w:pos="7643"/>
      </w:tabs>
      <w:spacing w:before="520" w:after="0" w:line="264" w:lineRule="auto"/>
    </w:pPr>
    <w:rPr>
      <w:b/>
      <w:caps/>
      <w:noProof/>
      <w:sz w:val="24"/>
      <w:szCs w:val="24"/>
    </w:rPr>
  </w:style>
  <w:style w:type="paragraph" w:styleId="Verzeichnis3">
    <w:name w:val="toc 3"/>
    <w:basedOn w:val="Verzeichnis1"/>
    <w:next w:val="Standard"/>
    <w:link w:val="Verzeichnis3Zchn"/>
    <w:autoRedefine/>
    <w:uiPriority w:val="39"/>
    <w:unhideWhenUsed/>
    <w:rsid w:val="00071B8C"/>
    <w:pPr>
      <w:tabs>
        <w:tab w:val="left" w:pos="880"/>
      </w:tabs>
      <w:spacing w:before="0" w:line="312" w:lineRule="auto"/>
      <w:contextualSpacing/>
    </w:pPr>
    <w:rPr>
      <w:b w:val="0"/>
      <w:bCs/>
      <w:caps w:val="0"/>
      <w:sz w:val="20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030A84"/>
    <w:pPr>
      <w:numPr>
        <w:numId w:val="0"/>
      </w:numPr>
      <w:spacing w:before="0" w:after="780"/>
    </w:pPr>
  </w:style>
  <w:style w:type="character" w:customStyle="1" w:styleId="Verzeichnis1Zchn">
    <w:name w:val="Verzeichnis 1 Zchn"/>
    <w:basedOn w:val="Absatz-Standardschriftart"/>
    <w:link w:val="Verzeichnis1"/>
    <w:uiPriority w:val="39"/>
    <w:rsid w:val="00071B8C"/>
    <w:rPr>
      <w:rFonts w:ascii="Arial" w:hAnsi="Arial"/>
      <w:b/>
      <w:caps/>
      <w:noProof/>
      <w:kern w:val="14"/>
      <w:sz w:val="24"/>
      <w:szCs w:val="24"/>
    </w:rPr>
  </w:style>
  <w:style w:type="character" w:customStyle="1" w:styleId="Verzeichnis3Zchn">
    <w:name w:val="Verzeichnis 3 Zchn"/>
    <w:basedOn w:val="Verzeichnis1Zchn"/>
    <w:link w:val="Verzeichnis3"/>
    <w:uiPriority w:val="39"/>
    <w:rsid w:val="00071B8C"/>
    <w:rPr>
      <w:rFonts w:ascii="Arial" w:hAnsi="Arial"/>
      <w:b w:val="0"/>
      <w:bCs/>
      <w:caps w:val="0"/>
      <w:noProof/>
      <w:kern w:val="14"/>
      <w:sz w:val="20"/>
      <w:szCs w:val="24"/>
    </w:rPr>
  </w:style>
  <w:style w:type="character" w:styleId="Hyperlink">
    <w:name w:val="Hyperlink"/>
    <w:basedOn w:val="Absatz-Standardschriftart"/>
    <w:uiPriority w:val="99"/>
    <w:unhideWhenUsed/>
    <w:rsid w:val="00D7135C"/>
    <w:rPr>
      <w:color w:val="0563C1" w:themeColor="hyperlink"/>
      <w:u w:val="single"/>
    </w:rPr>
  </w:style>
  <w:style w:type="paragraph" w:styleId="Verzeichnis4">
    <w:name w:val="toc 4"/>
    <w:basedOn w:val="Standard"/>
    <w:next w:val="Standard"/>
    <w:autoRedefine/>
    <w:uiPriority w:val="39"/>
    <w:unhideWhenUsed/>
    <w:rsid w:val="00D7135C"/>
    <w:pPr>
      <w:spacing w:after="100"/>
      <w:ind w:left="600"/>
    </w:pPr>
  </w:style>
  <w:style w:type="table" w:customStyle="1" w:styleId="Tabellenraster1">
    <w:name w:val="Tabellenraster1"/>
    <w:basedOn w:val="NormaleTabelle"/>
    <w:next w:val="Tabellenraster"/>
    <w:uiPriority w:val="59"/>
    <w:rsid w:val="008628EF"/>
    <w:pPr>
      <w:spacing w:after="0" w:line="240" w:lineRule="auto"/>
    </w:pPr>
    <w:rPr>
      <w:rFonts w:eastAsia="Times New Roman"/>
      <w:sz w:val="24"/>
      <w:szCs w:val="24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q-left-input">
    <w:name w:val="pq-left-input"/>
    <w:basedOn w:val="Absatz-Standardschriftart"/>
    <w:rsid w:val="009960A7"/>
  </w:style>
  <w:style w:type="table" w:customStyle="1" w:styleId="Tabellenraster2">
    <w:name w:val="Tabellenraster2"/>
    <w:basedOn w:val="NormaleTabelle"/>
    <w:next w:val="Tabellenraster"/>
    <w:uiPriority w:val="59"/>
    <w:rsid w:val="009960A7"/>
    <w:pPr>
      <w:spacing w:after="0" w:line="240" w:lineRule="auto"/>
    </w:pPr>
    <w:rPr>
      <w:rFonts w:eastAsia="Times New Roman"/>
      <w:sz w:val="24"/>
      <w:szCs w:val="24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3">
    <w:name w:val="Tabellenraster3"/>
    <w:basedOn w:val="NormaleTabelle"/>
    <w:next w:val="Tabellenraster"/>
    <w:uiPriority w:val="59"/>
    <w:rsid w:val="008A187F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4">
    <w:name w:val="Tabellenraster4"/>
    <w:basedOn w:val="NormaleTabelle"/>
    <w:next w:val="Tabellenraster"/>
    <w:uiPriority w:val="59"/>
    <w:rsid w:val="00AD6E19"/>
    <w:pPr>
      <w:spacing w:after="0" w:line="240" w:lineRule="auto"/>
    </w:pPr>
    <w:rPr>
      <w:rFonts w:eastAsia="Times New Roman"/>
      <w:sz w:val="24"/>
      <w:szCs w:val="24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5">
    <w:name w:val="Tabellenraster5"/>
    <w:basedOn w:val="NormaleTabelle"/>
    <w:next w:val="Tabellenraster"/>
    <w:uiPriority w:val="59"/>
    <w:rsid w:val="00AD6E19"/>
    <w:pPr>
      <w:spacing w:after="0" w:line="240" w:lineRule="auto"/>
    </w:pPr>
    <w:rPr>
      <w:rFonts w:eastAsia="Times New Roman"/>
      <w:sz w:val="24"/>
      <w:szCs w:val="24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6">
    <w:name w:val="Tabellenraster6"/>
    <w:basedOn w:val="NormaleTabelle"/>
    <w:next w:val="Tabellenraster"/>
    <w:uiPriority w:val="59"/>
    <w:rsid w:val="0050069F"/>
    <w:pPr>
      <w:spacing w:after="0" w:line="240" w:lineRule="auto"/>
    </w:pPr>
    <w:rPr>
      <w:rFonts w:eastAsia="Times New Roman"/>
      <w:sz w:val="24"/>
      <w:szCs w:val="24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7">
    <w:name w:val="Tabellenraster7"/>
    <w:basedOn w:val="NormaleTabelle"/>
    <w:next w:val="Tabellenraster"/>
    <w:uiPriority w:val="59"/>
    <w:rsid w:val="0050069F"/>
    <w:pPr>
      <w:spacing w:after="0" w:line="240" w:lineRule="auto"/>
    </w:pPr>
    <w:rPr>
      <w:rFonts w:eastAsia="Times New Roman"/>
      <w:sz w:val="24"/>
      <w:szCs w:val="24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8">
    <w:name w:val="Tabellenraster8"/>
    <w:basedOn w:val="NormaleTabelle"/>
    <w:next w:val="Tabellenraster"/>
    <w:uiPriority w:val="59"/>
    <w:rsid w:val="0050069F"/>
    <w:pPr>
      <w:spacing w:after="0" w:line="240" w:lineRule="auto"/>
    </w:pPr>
    <w:rPr>
      <w:rFonts w:eastAsia="Times New Roman"/>
      <w:sz w:val="24"/>
      <w:szCs w:val="24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459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STANDORTENTWICKLUNG\MARKETING\HFM_Corporate_Design_Dokumente\Universaldokument\HFM_Universaldokument_Gremmels_Bertramstr.dotx" TargetMode="External"/></Relationships>
</file>

<file path=word/theme/theme1.xml><?xml version="1.0" encoding="utf-8"?>
<a:theme xmlns:a="http://schemas.openxmlformats.org/drawingml/2006/main" name="Office">
  <a:themeElements>
    <a:clrScheme name="HFM">
      <a:dk1>
        <a:sysClr val="windowText" lastClr="000000"/>
      </a:dk1>
      <a:lt1>
        <a:sysClr val="window" lastClr="FFFFFF"/>
      </a:lt1>
      <a:dk2>
        <a:srgbClr val="000000"/>
      </a:dk2>
      <a:lt2>
        <a:srgbClr val="FFFFFF"/>
      </a:lt2>
      <a:accent1>
        <a:srgbClr val="FF0014"/>
      </a:accent1>
      <a:accent2>
        <a:srgbClr val="FF7400"/>
      </a:accent2>
      <a:accent3>
        <a:srgbClr val="FFA0C8"/>
      </a:accent3>
      <a:accent4>
        <a:srgbClr val="FFEB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HFM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CBC11D-B6A5-4FAB-BAB4-1F393FA005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HFM_Universaldokument_Gremmels_Bertramstr.dotx</Template>
  <TotalTime>0</TotalTime>
  <Pages>13</Pages>
  <Words>752</Words>
  <Characters>4741</Characters>
  <Application>Microsoft Office Word</Application>
  <DocSecurity>0</DocSecurity>
  <Lines>39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Bonn</dc:creator>
  <cp:keywords/>
  <dc:description/>
  <cp:lastModifiedBy>Eva Bonn</cp:lastModifiedBy>
  <cp:revision>6</cp:revision>
  <dcterms:created xsi:type="dcterms:W3CDTF">2024-07-11T09:36:00Z</dcterms:created>
  <dcterms:modified xsi:type="dcterms:W3CDTF">2024-07-15T14:24:00Z</dcterms:modified>
</cp:coreProperties>
</file>