
<file path=[Content_Types].xml><?xml version="1.0" encoding="utf-8"?>
<Types xmlns="http://schemas.openxmlformats.org/package/2006/content-types">
  <Default Extension="emf" ContentType="image/x-emf"/>
  <Default Extension="odttf" ContentType="application/vnd.openxmlformats-officedocument.obfuscatedFon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94AF8A" w14:textId="4B599B7A" w:rsidR="008628EF" w:rsidRPr="003444E3" w:rsidRDefault="008628EF" w:rsidP="00DA2453">
      <w:pPr>
        <w:pStyle w:val="Titel"/>
        <w:rPr>
          <w:rFonts w:asciiTheme="minorHAnsi" w:hAnsiTheme="minorHAnsi" w:cstheme="minorHAnsi"/>
        </w:rPr>
      </w:pPr>
      <w:bookmarkStart w:id="0" w:name="_Toc96436130"/>
      <w:bookmarkStart w:id="1" w:name="_Toc96436540"/>
      <w:bookmarkStart w:id="2" w:name="_Toc96437023"/>
      <w:r w:rsidRPr="003444E3">
        <w:rPr>
          <w:rFonts w:asciiTheme="minorHAnsi" w:hAnsiTheme="minorHAnsi" w:cstheme="minorHAnsi"/>
        </w:rPr>
        <w:t>Paketplan Reporting</w:t>
      </w:r>
    </w:p>
    <w:tbl>
      <w:tblPr>
        <w:tblStyle w:val="Tabellenraster1"/>
        <w:tblW w:w="8032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488"/>
        <w:gridCol w:w="323"/>
        <w:gridCol w:w="54"/>
        <w:gridCol w:w="222"/>
        <w:gridCol w:w="2085"/>
        <w:gridCol w:w="2860"/>
      </w:tblGrid>
      <w:tr w:rsidR="008628EF" w:rsidRPr="003444E3" w14:paraId="1EB0BE4C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5E3894F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114069022" w:edGrp="everyone" w:colFirst="1" w:colLast="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Stand Antragstellung</w:t>
            </w: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BB7731D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07C7FFE6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66A3EF9C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7D8135BC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290400311" w:edGrp="everyone" w:colFirst="1" w:colLast="1"/>
            <w:permEnd w:id="1114069022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Stand Fördervertrag</w:t>
            </w:r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F75C1D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0C95B741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4E0CD8D1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3A2C19F3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422148721" w:edGrp="everyone" w:colFirst="1" w:colLast="1"/>
            <w:permEnd w:id="29040031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 xml:space="preserve">1. </w:t>
            </w:r>
            <w:proofErr w:type="spellStart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Zwischenreporting</w:t>
            </w:r>
            <w:proofErr w:type="spellEnd"/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8EC56C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2DCA899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2062D777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5DE6B2E6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92557472" w:edGrp="everyone" w:colFirst="1" w:colLast="1"/>
            <w:permEnd w:id="142214872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 xml:space="preserve">1. </w:t>
            </w:r>
            <w:proofErr w:type="spellStart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Hauptreporting</w:t>
            </w:r>
            <w:proofErr w:type="spellEnd"/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66A0DC0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5D9E63AD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tr w:rsidR="008628EF" w:rsidRPr="003444E3" w14:paraId="41646252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0AF0AE20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843448740" w:edGrp="everyone" w:colFirst="1" w:colLast="1"/>
            <w:permEnd w:id="192557472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 xml:space="preserve">2. </w:t>
            </w:r>
            <w:proofErr w:type="spellStart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Zwischenreporting</w:t>
            </w:r>
            <w:proofErr w:type="spellEnd"/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E54B673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22E835C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tr w:rsidR="008628EF" w:rsidRPr="003444E3" w14:paraId="1B355A91" w14:textId="77777777" w:rsidTr="00776F8F">
        <w:trPr>
          <w:trHeight w:val="285"/>
        </w:trPr>
        <w:tc>
          <w:tcPr>
            <w:tcW w:w="2488" w:type="dxa"/>
            <w:tcBorders>
              <w:left w:val="nil"/>
              <w:right w:val="single" w:sz="4" w:space="0" w:color="auto"/>
            </w:tcBorders>
            <w:vAlign w:val="center"/>
          </w:tcPr>
          <w:p w14:paraId="431CB8C2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699961770" w:edGrp="everyone" w:colFirst="1" w:colLast="1"/>
            <w:permEnd w:id="843448740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 xml:space="preserve">2. </w:t>
            </w:r>
            <w:proofErr w:type="spellStart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Hauptreporting</w:t>
            </w:r>
            <w:proofErr w:type="spellEnd"/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FE8C391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5FA36A64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tr w:rsidR="008628EF" w:rsidRPr="003444E3" w14:paraId="4455829C" w14:textId="77777777" w:rsidTr="00776F8F">
        <w:trPr>
          <w:trHeight w:val="285"/>
        </w:trPr>
        <w:tc>
          <w:tcPr>
            <w:tcW w:w="248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E0372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96890810" w:edGrp="everyone" w:colFirst="1" w:colLast="1"/>
            <w:permEnd w:id="1699961770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 xml:space="preserve">3. </w:t>
            </w:r>
            <w:proofErr w:type="spellStart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Zwischenreporting</w:t>
            </w:r>
            <w:proofErr w:type="spellEnd"/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CB0C222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241492EE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tr w:rsidR="008628EF" w:rsidRPr="003444E3" w14:paraId="748B38FF" w14:textId="77777777" w:rsidTr="00776F8F">
        <w:trPr>
          <w:trHeight w:val="285"/>
        </w:trPr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8085D2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898917466" w:edGrp="everyone" w:colFirst="1" w:colLast="1"/>
            <w:permEnd w:id="96890810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Verwendungsnachweis</w:t>
            </w:r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09A9964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nil"/>
            </w:tcBorders>
          </w:tcPr>
          <w:p w14:paraId="65FB4B78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permEnd w:id="1898917466"/>
      <w:tr w:rsidR="00776F8F" w:rsidRPr="003444E3" w14:paraId="19D6FC76" w14:textId="77777777" w:rsidTr="00251F0A">
        <w:trPr>
          <w:trHeight w:val="285"/>
        </w:trPr>
        <w:tc>
          <w:tcPr>
            <w:tcW w:w="8032" w:type="dxa"/>
            <w:gridSpan w:val="6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252865D2" w14:textId="70E04838" w:rsidR="00776F8F" w:rsidRPr="003444E3" w:rsidRDefault="00776F8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i/>
                <w:kern w:val="0"/>
                <w:szCs w:val="20"/>
              </w:rPr>
              <w:t>Zutreffendes bitte ankreuzen</w:t>
            </w:r>
          </w:p>
        </w:tc>
      </w:tr>
      <w:tr w:rsidR="008628EF" w:rsidRPr="003444E3" w14:paraId="0596DF5A" w14:textId="77777777" w:rsidTr="00776F8F">
        <w:trPr>
          <w:trHeight w:val="571"/>
        </w:trPr>
        <w:tc>
          <w:tcPr>
            <w:tcW w:w="28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7A0062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nil"/>
              <w:bottom w:val="single" w:sz="4" w:space="0" w:color="auto"/>
            </w:tcBorders>
          </w:tcPr>
          <w:p w14:paraId="79D543CC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</w:tr>
      <w:tr w:rsidR="008628EF" w:rsidRPr="003444E3" w14:paraId="0B3D72FB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803251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28664528" w:edGrp="everyone" w:colFirst="1" w:colLast="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Projektnummer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7BB288F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58FBEC38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F70B56A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758201145" w:edGrp="everyone" w:colFirst="1" w:colLast="1"/>
            <w:permEnd w:id="28664528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Name des Unternehmens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31EC801F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758201145"/>
      <w:tr w:rsidR="008628EF" w:rsidRPr="003444E3" w14:paraId="2DB49403" w14:textId="77777777" w:rsidTr="00776F8F">
        <w:trPr>
          <w:trHeight w:val="571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3A1FAB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081BCDD8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33C8EADD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39F07F1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623602205" w:edGrp="everyone" w:colFirst="1" w:colLast="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1. Projekt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07005BA8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07E20C92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DE6E7E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2080247401" w:edGrp="everyone" w:colFirst="1" w:colLast="1"/>
            <w:permEnd w:id="623602205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2. Projekt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5E5BEEB9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348F825E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608FCF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939210976" w:edGrp="everyone" w:colFirst="1" w:colLast="1"/>
            <w:permEnd w:id="2080247401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3. Projekt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21DCF429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744AF1AD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0890FD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424624408" w:edGrp="everyone" w:colFirst="1" w:colLast="1"/>
            <w:permEnd w:id="1939210976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4. Projekt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25316DB8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49F737FA" w14:textId="77777777" w:rsidTr="00776F8F">
        <w:trPr>
          <w:trHeight w:val="342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A266A46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682517518" w:edGrp="everyone" w:colFirst="1" w:colLast="1"/>
            <w:permEnd w:id="1424624408"/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5. Projekt</w:t>
            </w:r>
          </w:p>
        </w:tc>
        <w:tc>
          <w:tcPr>
            <w:tcW w:w="5167" w:type="dxa"/>
            <w:gridSpan w:val="3"/>
            <w:tcBorders>
              <w:left w:val="nil"/>
            </w:tcBorders>
            <w:vAlign w:val="center"/>
          </w:tcPr>
          <w:p w14:paraId="2EC801B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682517518"/>
      <w:tr w:rsidR="008628EF" w:rsidRPr="003444E3" w14:paraId="7B9A0E7D" w14:textId="77777777" w:rsidTr="00776F8F">
        <w:trPr>
          <w:trHeight w:val="571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C2B51E1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</w:p>
        </w:tc>
        <w:tc>
          <w:tcPr>
            <w:tcW w:w="5167" w:type="dxa"/>
            <w:gridSpan w:val="3"/>
            <w:tcBorders>
              <w:left w:val="nil"/>
              <w:bottom w:val="single" w:sz="4" w:space="0" w:color="auto"/>
            </w:tcBorders>
            <w:vAlign w:val="center"/>
          </w:tcPr>
          <w:p w14:paraId="14F0F956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8628EF" w:rsidRPr="003444E3" w14:paraId="5C09AD91" w14:textId="77777777" w:rsidTr="00FF76C5">
        <w:trPr>
          <w:trHeight w:val="571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2ABEBB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Paketplan</w:t>
            </w:r>
          </w:p>
        </w:tc>
        <w:tc>
          <w:tcPr>
            <w:tcW w:w="5167" w:type="dxa"/>
            <w:gridSpan w:val="3"/>
            <w:tcBorders>
              <w:left w:val="nil"/>
              <w:bottom w:val="single" w:sz="4" w:space="0" w:color="auto"/>
            </w:tcBorders>
            <w:vAlign w:val="center"/>
          </w:tcPr>
          <w:p w14:paraId="62E3E65F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Die zeitliche Planung der Umsetzung der Projekte des Pakets wird auf den Folgeseiten dargestellt.</w:t>
            </w:r>
          </w:p>
        </w:tc>
      </w:tr>
      <w:tr w:rsidR="008628EF" w:rsidRPr="003444E3" w14:paraId="6E9C4A4C" w14:textId="77777777" w:rsidTr="00FF76C5">
        <w:trPr>
          <w:trHeight w:val="571"/>
        </w:trPr>
        <w:tc>
          <w:tcPr>
            <w:tcW w:w="286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A54727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Reporting</w:t>
            </w:r>
          </w:p>
        </w:tc>
        <w:tc>
          <w:tcPr>
            <w:tcW w:w="51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14B7EA18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jc w:val="both"/>
              <w:rPr>
                <w:rFonts w:asciiTheme="minorHAnsi" w:eastAsia="Calibri" w:hAnsiTheme="minorHAnsi" w:cstheme="minorHAnsi"/>
                <w:color w:val="000000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color w:val="000000"/>
                <w:kern w:val="0"/>
                <w:szCs w:val="20"/>
              </w:rPr>
              <w:t>Die Stellungnahme zu den geplanten bzw. erreichten Zielen der einzelnen Projekte wird auf den Folgeseiten dargestellt.</w:t>
            </w:r>
          </w:p>
        </w:tc>
      </w:tr>
      <w:tr w:rsidR="00776F8F" w:rsidRPr="003444E3" w14:paraId="1BEADA8D" w14:textId="77777777" w:rsidTr="00FF76C5">
        <w:trPr>
          <w:trHeight w:val="571"/>
        </w:trPr>
        <w:tc>
          <w:tcPr>
            <w:tcW w:w="286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7465AEE" w14:textId="61C26B84" w:rsidR="009960A7" w:rsidRPr="003444E3" w:rsidRDefault="009960A7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permStart w:id="1351173516" w:edGrp="everyone"/>
            <w:r w:rsidRPr="003444E3">
              <w:rPr>
                <w:rStyle w:val="pq-left-input"/>
                <w:rFonts w:asciiTheme="minorHAnsi" w:hAnsiTheme="minorHAnsi" w:cstheme="minorHAnsi"/>
                <w:szCs w:val="20"/>
              </w:rPr>
              <w:t xml:space="preserve">  </w:t>
            </w:r>
            <w:permEnd w:id="1351173516"/>
          </w:p>
        </w:tc>
        <w:tc>
          <w:tcPr>
            <w:tcW w:w="516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11B35C6" w14:textId="0D7E4216" w:rsidR="009960A7" w:rsidRPr="003444E3" w:rsidRDefault="009960A7" w:rsidP="009960A7">
            <w:pPr>
              <w:tabs>
                <w:tab w:val="clear" w:pos="709"/>
              </w:tabs>
              <w:spacing w:after="160" w:line="259" w:lineRule="auto"/>
              <w:jc w:val="right"/>
              <w:rPr>
                <w:rFonts w:asciiTheme="minorHAnsi" w:eastAsia="Calibri" w:hAnsiTheme="minorHAnsi" w:cstheme="minorHAnsi"/>
                <w:color w:val="000000"/>
                <w:kern w:val="0"/>
                <w:szCs w:val="20"/>
              </w:rPr>
            </w:pPr>
            <w:permStart w:id="580601554" w:edGrp="everyone"/>
            <w:r w:rsidRPr="003444E3">
              <w:rPr>
                <w:rStyle w:val="pq-left-input"/>
                <w:rFonts w:asciiTheme="minorHAnsi" w:hAnsiTheme="minorHAnsi" w:cstheme="minorHAnsi"/>
                <w:szCs w:val="20"/>
              </w:rPr>
              <w:t xml:space="preserve"> </w:t>
            </w:r>
            <w:permEnd w:id="580601554"/>
          </w:p>
        </w:tc>
      </w:tr>
      <w:tr w:rsidR="008628EF" w:rsidRPr="003444E3" w14:paraId="4518F7D9" w14:textId="77777777" w:rsidTr="00FF76C5">
        <w:trPr>
          <w:trHeight w:val="571"/>
        </w:trPr>
        <w:tc>
          <w:tcPr>
            <w:tcW w:w="286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F36ABED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rPr>
                <w:rFonts w:asciiTheme="minorHAnsi" w:eastAsia="Calibri" w:hAnsiTheme="minorHAnsi" w:cstheme="minorHAnsi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kern w:val="0"/>
                <w:szCs w:val="20"/>
              </w:rPr>
              <w:t>Datum/Ort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F6E92E5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jc w:val="both"/>
              <w:rPr>
                <w:rFonts w:asciiTheme="minorHAnsi" w:eastAsia="Calibri" w:hAnsiTheme="minorHAnsi" w:cstheme="minorHAnsi"/>
                <w:i/>
                <w:color w:val="000000"/>
                <w:kern w:val="0"/>
                <w:szCs w:val="20"/>
              </w:rPr>
            </w:pP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0060EF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jc w:val="both"/>
              <w:rPr>
                <w:rFonts w:asciiTheme="minorHAnsi" w:eastAsia="Calibri" w:hAnsiTheme="minorHAnsi" w:cstheme="minorHAnsi"/>
                <w:i/>
                <w:color w:val="000000"/>
                <w:kern w:val="0"/>
                <w:szCs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790747" w14:textId="77777777" w:rsidR="008628EF" w:rsidRPr="003444E3" w:rsidRDefault="008628EF" w:rsidP="008628EF">
            <w:pPr>
              <w:tabs>
                <w:tab w:val="clear" w:pos="709"/>
              </w:tabs>
              <w:spacing w:after="160" w:line="259" w:lineRule="auto"/>
              <w:jc w:val="right"/>
              <w:rPr>
                <w:rFonts w:asciiTheme="minorHAnsi" w:eastAsia="Calibri" w:hAnsiTheme="minorHAnsi" w:cstheme="minorHAnsi"/>
                <w:color w:val="000000"/>
                <w:kern w:val="0"/>
                <w:szCs w:val="20"/>
              </w:rPr>
            </w:pPr>
            <w:r w:rsidRPr="003444E3">
              <w:rPr>
                <w:rFonts w:asciiTheme="minorHAnsi" w:eastAsia="Calibri" w:hAnsiTheme="minorHAnsi" w:cstheme="minorHAnsi"/>
                <w:color w:val="000000"/>
                <w:kern w:val="0"/>
                <w:szCs w:val="20"/>
              </w:rPr>
              <w:t>Unterschrift</w:t>
            </w:r>
          </w:p>
        </w:tc>
      </w:tr>
    </w:tbl>
    <w:p w14:paraId="1BA26F25" w14:textId="77777777" w:rsidR="009960A7" w:rsidRPr="003444E3" w:rsidRDefault="009960A7" w:rsidP="009960A7">
      <w:pPr>
        <w:pStyle w:val="berschrift1"/>
        <w:numPr>
          <w:ilvl w:val="0"/>
          <w:numId w:val="0"/>
        </w:numPr>
        <w:ind w:left="709" w:hanging="709"/>
        <w:rPr>
          <w:rFonts w:asciiTheme="minorHAnsi" w:hAnsiTheme="minorHAnsi" w:cstheme="minorHAnsi"/>
        </w:rPr>
      </w:pPr>
      <w:r w:rsidRPr="003444E3">
        <w:rPr>
          <w:rFonts w:asciiTheme="minorHAnsi" w:hAnsiTheme="minorHAnsi" w:cstheme="minorHAnsi"/>
        </w:rPr>
        <w:lastRenderedPageBreak/>
        <w:t>Ausfüllhilfe</w:t>
      </w:r>
    </w:p>
    <w:p w14:paraId="418EB210" w14:textId="77777777" w:rsidR="009960A7" w:rsidRPr="003444E3" w:rsidRDefault="009960A7" w:rsidP="009960A7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</w:p>
    <w:p w14:paraId="51D4107B" w14:textId="77777777" w:rsidR="009960A7" w:rsidRPr="003444E3" w:rsidRDefault="009960A7" w:rsidP="009960A7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  <w:r w:rsidRPr="003444E3"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  <w:t>Paketplan</w:t>
      </w:r>
    </w:p>
    <w:p w14:paraId="4F89142D" w14:textId="77777777" w:rsidR="009960A7" w:rsidRPr="003444E3" w:rsidRDefault="009960A7" w:rsidP="0082078A">
      <w:pPr>
        <w:tabs>
          <w:tab w:val="clear" w:pos="709"/>
        </w:tabs>
        <w:spacing w:after="160" w:line="259" w:lineRule="auto"/>
        <w:contextualSpacing/>
        <w:jc w:val="both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  <w:r w:rsidRPr="003444E3">
        <w:rPr>
          <w:rFonts w:asciiTheme="minorHAnsi" w:eastAsia="Calibri" w:hAnsiTheme="minorHAnsi" w:cstheme="minorHAnsi"/>
          <w:bCs/>
          <w:color w:val="000000"/>
          <w:kern w:val="0"/>
          <w:szCs w:val="20"/>
        </w:rPr>
        <w:t>Bitte tragen Sie ein, in welchem Halbjahr die einzelnen Projekte/die Maßnahmen jeweils abgeschlossen werden sollen.</w:t>
      </w:r>
    </w:p>
    <w:p w14:paraId="58D7E5DA" w14:textId="77777777" w:rsidR="009960A7" w:rsidRPr="003444E3" w:rsidRDefault="009960A7" w:rsidP="009960A7">
      <w:pPr>
        <w:tabs>
          <w:tab w:val="clear" w:pos="709"/>
        </w:tabs>
        <w:spacing w:after="160" w:line="259" w:lineRule="auto"/>
        <w:ind w:left="324"/>
        <w:contextualSpacing/>
        <w:jc w:val="both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</w:p>
    <w:p w14:paraId="1EC8DF29" w14:textId="22F4ECBA" w:rsidR="0082078A" w:rsidRPr="003444E3" w:rsidRDefault="009960A7" w:rsidP="0082078A">
      <w:pPr>
        <w:tabs>
          <w:tab w:val="clear" w:pos="709"/>
        </w:tabs>
        <w:spacing w:after="160" w:line="259" w:lineRule="auto"/>
        <w:contextualSpacing/>
        <w:jc w:val="both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  <w:r w:rsidRPr="003444E3">
        <w:rPr>
          <w:rFonts w:asciiTheme="minorHAnsi" w:eastAsia="Calibri" w:hAnsiTheme="minorHAnsi" w:cstheme="minorHAnsi"/>
          <w:bCs/>
          <w:color w:val="000000"/>
          <w:kern w:val="0"/>
          <w:szCs w:val="20"/>
        </w:rPr>
        <w:t>Orientieren Sie sich bezüglich der Begrifflichkeiten bitte an der folgenden Übersicht:</w:t>
      </w:r>
    </w:p>
    <w:p w14:paraId="16C51888" w14:textId="77777777" w:rsidR="0082078A" w:rsidRPr="003444E3" w:rsidRDefault="0082078A" w:rsidP="0082078A">
      <w:pPr>
        <w:tabs>
          <w:tab w:val="clear" w:pos="709"/>
        </w:tabs>
        <w:spacing w:after="160" w:line="259" w:lineRule="auto"/>
        <w:contextualSpacing/>
        <w:jc w:val="both"/>
        <w:rPr>
          <w:rFonts w:asciiTheme="minorHAnsi" w:eastAsia="Calibri" w:hAnsiTheme="minorHAnsi" w:cstheme="minorHAnsi"/>
          <w:bCs/>
          <w:color w:val="000000"/>
          <w:kern w:val="0"/>
        </w:rPr>
      </w:pPr>
    </w:p>
    <w:p w14:paraId="68C2BF08" w14:textId="77777777" w:rsidR="009960A7" w:rsidRPr="003444E3" w:rsidRDefault="009960A7" w:rsidP="0082078A">
      <w:pPr>
        <w:tabs>
          <w:tab w:val="clear" w:pos="709"/>
        </w:tabs>
        <w:spacing w:after="160" w:line="259" w:lineRule="auto"/>
        <w:contextualSpacing/>
        <w:jc w:val="both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</w:p>
    <w:tbl>
      <w:tblPr>
        <w:tblStyle w:val="HFMTabelle"/>
        <w:tblW w:w="5000" w:type="pct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3825"/>
      </w:tblGrid>
      <w:tr w:rsidR="0082078A" w:rsidRPr="003444E3" w14:paraId="65E99FFD" w14:textId="77777777" w:rsidTr="00FF76C5">
        <w:tc>
          <w:tcPr>
            <w:tcW w:w="2501" w:type="pct"/>
          </w:tcPr>
          <w:p w14:paraId="423EFEB4" w14:textId="50CE39DE" w:rsidR="0082078A" w:rsidRPr="003444E3" w:rsidRDefault="0082078A" w:rsidP="00BD64CF">
            <w:pPr>
              <w:pStyle w:val="Tabelle"/>
              <w:rPr>
                <w:rFonts w:asciiTheme="minorHAnsi" w:hAnsiTheme="minorHAnsi" w:cstheme="minorHAnsi"/>
              </w:rPr>
            </w:pPr>
            <w:r w:rsidRPr="003444E3">
              <w:rPr>
                <w:rFonts w:asciiTheme="minorHAnsi" w:hAnsiTheme="minorHAnsi" w:cstheme="minorHAnsi"/>
              </w:rPr>
              <w:t>Abschluss der Maßnahme</w:t>
            </w:r>
          </w:p>
        </w:tc>
        <w:tc>
          <w:tcPr>
            <w:tcW w:w="2499" w:type="pct"/>
          </w:tcPr>
          <w:p w14:paraId="52421510" w14:textId="77777777" w:rsidR="0082078A" w:rsidRPr="003444E3" w:rsidRDefault="0082078A" w:rsidP="00FF76C5">
            <w:pPr>
              <w:pStyle w:val="Tabelle"/>
              <w:rPr>
                <w:rFonts w:asciiTheme="minorHAnsi" w:hAnsiTheme="minorHAnsi" w:cstheme="minorHAnsi"/>
              </w:rPr>
            </w:pPr>
            <w:r w:rsidRPr="003444E3">
              <w:rPr>
                <w:rFonts w:asciiTheme="minorHAnsi" w:hAnsiTheme="minorHAnsi" w:cstheme="minorHAnsi"/>
              </w:rPr>
              <w:t>Abschluss der Stoffentwicklung</w:t>
            </w:r>
          </w:p>
          <w:p w14:paraId="7530754F" w14:textId="77777777" w:rsidR="0082078A" w:rsidRPr="003444E3" w:rsidRDefault="0082078A" w:rsidP="00FF76C5">
            <w:pPr>
              <w:pStyle w:val="Tabelle"/>
              <w:rPr>
                <w:rFonts w:asciiTheme="minorHAnsi" w:hAnsiTheme="minorHAnsi" w:cstheme="minorHAnsi"/>
              </w:rPr>
            </w:pPr>
            <w:r w:rsidRPr="003444E3">
              <w:rPr>
                <w:rFonts w:asciiTheme="minorHAnsi" w:hAnsiTheme="minorHAnsi" w:cstheme="minorHAnsi"/>
              </w:rPr>
              <w:t>Abschluss der Projektentwicklung</w:t>
            </w:r>
          </w:p>
          <w:p w14:paraId="05BE059A" w14:textId="7499DF88" w:rsidR="0082078A" w:rsidRPr="003444E3" w:rsidRDefault="0082078A" w:rsidP="00FF76C5">
            <w:pPr>
              <w:pStyle w:val="Tabelle"/>
              <w:rPr>
                <w:rFonts w:asciiTheme="minorHAnsi" w:hAnsiTheme="minorHAnsi" w:cstheme="minorHAnsi"/>
              </w:rPr>
            </w:pPr>
            <w:r w:rsidRPr="003444E3">
              <w:rPr>
                <w:rFonts w:asciiTheme="minorHAnsi" w:hAnsiTheme="minorHAnsi" w:cstheme="minorHAnsi"/>
              </w:rPr>
              <w:t>Einreichung des Verwendungsnachweises</w:t>
            </w:r>
          </w:p>
        </w:tc>
      </w:tr>
    </w:tbl>
    <w:p w14:paraId="12277A3D" w14:textId="77777777" w:rsidR="009960A7" w:rsidRDefault="009960A7" w:rsidP="009960A7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</w:p>
    <w:p w14:paraId="7B63B080" w14:textId="77777777" w:rsidR="003444E3" w:rsidRPr="003444E3" w:rsidRDefault="003444E3" w:rsidP="009960A7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bCs/>
          <w:color w:val="000000"/>
          <w:kern w:val="0"/>
          <w:szCs w:val="20"/>
        </w:rPr>
      </w:pPr>
    </w:p>
    <w:p w14:paraId="0F8931F5" w14:textId="77777777" w:rsidR="009960A7" w:rsidRPr="003444E3" w:rsidRDefault="009960A7" w:rsidP="009960A7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  <w:r w:rsidRPr="003444E3"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  <w:t>Reporting</w:t>
      </w:r>
    </w:p>
    <w:tbl>
      <w:tblPr>
        <w:tblStyle w:val="Tabellenraster2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5"/>
      </w:tblGrid>
      <w:tr w:rsidR="009960A7" w:rsidRPr="003444E3" w14:paraId="6C55DF3D" w14:textId="77777777" w:rsidTr="003444E3">
        <w:trPr>
          <w:trHeight w:val="340"/>
        </w:trPr>
        <w:tc>
          <w:tcPr>
            <w:tcW w:w="7795" w:type="dxa"/>
          </w:tcPr>
          <w:p w14:paraId="1D4E3589" w14:textId="77777777" w:rsidR="009960A7" w:rsidRPr="003444E3" w:rsidRDefault="009960A7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r w:rsidRPr="003444E3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Bitte formulieren Sie Ihre Ziele in prägnanten Sätzen.</w:t>
            </w:r>
          </w:p>
          <w:p w14:paraId="5C687EB7" w14:textId="77777777" w:rsidR="009960A7" w:rsidRPr="003444E3" w:rsidRDefault="009960A7" w:rsidP="009960A7">
            <w:pPr>
              <w:tabs>
                <w:tab w:val="clear" w:pos="709"/>
              </w:tabs>
              <w:spacing w:after="0" w:line="240" w:lineRule="auto"/>
              <w:ind w:left="324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</w:p>
          <w:p w14:paraId="2FD22A4B" w14:textId="77777777" w:rsidR="009960A7" w:rsidRPr="003444E3" w:rsidRDefault="009960A7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r w:rsidRPr="003444E3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Beachten Sie bitte, dass Sie nur die Felder ausfüllen, die auf Ihr Projekt zutreffen.</w:t>
            </w:r>
          </w:p>
          <w:p w14:paraId="34D2CA1D" w14:textId="77777777" w:rsidR="00ED0275" w:rsidRPr="003444E3" w:rsidRDefault="00ED0275" w:rsidP="009960A7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</w:p>
          <w:p w14:paraId="0E0C3786" w14:textId="77777777" w:rsidR="009960A7" w:rsidRPr="003444E3" w:rsidRDefault="009960A7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r w:rsidRPr="003444E3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Orientieren Sie sich bezüglich der Zielsetzungen bitte an der folgenden Übersicht:</w:t>
            </w:r>
          </w:p>
          <w:p w14:paraId="14ACDACA" w14:textId="77777777" w:rsidR="003444E3" w:rsidRPr="003444E3" w:rsidRDefault="003444E3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</w:p>
          <w:p w14:paraId="4932DD89" w14:textId="77777777" w:rsidR="00ED0275" w:rsidRPr="003444E3" w:rsidRDefault="00ED0275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</w:p>
          <w:tbl>
            <w:tblPr>
              <w:tblStyle w:val="HFMTabelle"/>
              <w:tblW w:w="5000" w:type="pct"/>
              <w:tblBorders>
                <w:insideH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013"/>
              <w:gridCol w:w="5566"/>
            </w:tblGrid>
            <w:tr w:rsidR="00ED0275" w:rsidRPr="003444E3" w14:paraId="0E315796" w14:textId="77777777" w:rsidTr="003444E3">
              <w:tc>
                <w:tcPr>
                  <w:tcW w:w="1328" w:type="pct"/>
                  <w:tcBorders>
                    <w:bottom w:val="single" w:sz="4" w:space="0" w:color="auto"/>
                  </w:tcBorders>
                </w:tcPr>
                <w:p w14:paraId="6262C946" w14:textId="46FB5792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</w:rPr>
                    <w:t>Stoffentwicklung</w:t>
                  </w:r>
                </w:p>
              </w:tc>
              <w:tc>
                <w:tcPr>
                  <w:tcW w:w="3672" w:type="pct"/>
                  <w:tcBorders>
                    <w:bottom w:val="single" w:sz="4" w:space="0" w:color="auto"/>
                  </w:tcBorders>
                </w:tcPr>
                <w:p w14:paraId="0B7E1CFE" w14:textId="77777777" w:rsidR="00ED0275" w:rsidRPr="003444E3" w:rsidRDefault="00ED0275" w:rsidP="00ED0275">
                  <w:pPr>
                    <w:tabs>
                      <w:tab w:val="clear" w:pos="709"/>
                    </w:tabs>
                    <w:spacing w:after="0" w:line="240" w:lineRule="auto"/>
                    <w:rPr>
                      <w:rFonts w:asciiTheme="minorHAnsi" w:hAnsiTheme="minorHAnsi" w:cstheme="minorHAnsi"/>
                      <w:kern w:val="0"/>
                      <w:szCs w:val="20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Recherchen (z. B. Reisen, Interviews etc.)</w:t>
                  </w:r>
                </w:p>
                <w:p w14:paraId="02D05AA0" w14:textId="002AE9C2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  <w:lang w:val="en-US"/>
                    </w:rPr>
                    <w:t xml:space="preserve">Pitch, Exposé, Treatment, </w:t>
                  </w:r>
                  <w:proofErr w:type="spellStart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  <w:lang w:val="en-US"/>
                    </w:rPr>
                    <w:t>Drehbuch</w:t>
                  </w:r>
                  <w:proofErr w:type="spellEnd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  <w:lang w:val="en-US"/>
                    </w:rPr>
                    <w:t xml:space="preserve">, Storyboard, Animatic, </w:t>
                  </w:r>
                  <w:proofErr w:type="spellStart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  <w:lang w:val="en-US"/>
                    </w:rPr>
                    <w:t>Prototyp</w:t>
                  </w:r>
                  <w:proofErr w:type="spellEnd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  <w:lang w:val="en-US"/>
                    </w:rPr>
                    <w:t xml:space="preserve"> etc. </w:t>
                  </w: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Anzahl der Drehbuchfassungen, ggf. Storyboard, bei Serien: Staffelbogen, Serienbibel etc.</w:t>
                  </w:r>
                </w:p>
              </w:tc>
            </w:tr>
            <w:tr w:rsidR="00ED0275" w:rsidRPr="003444E3" w14:paraId="564F5C35" w14:textId="77777777" w:rsidTr="003444E3">
              <w:tc>
                <w:tcPr>
                  <w:tcW w:w="1328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15F9D676" w14:textId="39153D8E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</w:rPr>
                    <w:t>Projektentwicklung</w:t>
                  </w:r>
                </w:p>
              </w:tc>
              <w:tc>
                <w:tcPr>
                  <w:tcW w:w="3672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2CA5237E" w14:textId="3919E577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 xml:space="preserve">Casting, </w:t>
                  </w:r>
                  <w:proofErr w:type="spellStart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Locationscouting</w:t>
                  </w:r>
                  <w:proofErr w:type="spellEnd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 xml:space="preserve">, </w:t>
                  </w:r>
                  <w:proofErr w:type="spellStart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Teaserherstellung</w:t>
                  </w:r>
                  <w:proofErr w:type="spellEnd"/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 xml:space="preserve"> etc.</w:t>
                  </w:r>
                </w:p>
              </w:tc>
            </w:tr>
            <w:tr w:rsidR="00ED0275" w:rsidRPr="003444E3" w14:paraId="108A740B" w14:textId="77777777" w:rsidTr="003444E3">
              <w:tc>
                <w:tcPr>
                  <w:tcW w:w="1328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D914960" w14:textId="5DA8A241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</w:rPr>
                    <w:t>Akquise für Partner*innen</w:t>
                  </w:r>
                </w:p>
              </w:tc>
              <w:tc>
                <w:tcPr>
                  <w:tcW w:w="3672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09B8C5D7" w14:textId="0C50139E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Name potenzieller Partner*innen (z. B. Koproduzent*innen, Sender, VoD Plattform, Verleih, Vertrieb etc.)</w:t>
                  </w:r>
                </w:p>
              </w:tc>
            </w:tr>
            <w:tr w:rsidR="00ED0275" w:rsidRPr="003444E3" w14:paraId="0D095B66" w14:textId="77777777" w:rsidTr="003444E3">
              <w:tc>
                <w:tcPr>
                  <w:tcW w:w="1328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2A92808C" w14:textId="4C69308B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</w:rPr>
                    <w:t>Marktteilnahmen</w:t>
                  </w:r>
                </w:p>
              </w:tc>
              <w:tc>
                <w:tcPr>
                  <w:tcW w:w="3672" w:type="pct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6A05D3BF" w14:textId="77777777" w:rsidR="00ED0275" w:rsidRPr="003444E3" w:rsidRDefault="00ED0275" w:rsidP="003444E3">
                  <w:pPr>
                    <w:pStyle w:val="Tabelle"/>
                    <w:rPr>
                      <w:rFonts w:asciiTheme="minorHAnsi" w:hAnsiTheme="minorHAnsi" w:cstheme="minorHAnsi"/>
                      <w:kern w:val="0"/>
                      <w:szCs w:val="20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Name des Marktes, des Festivals, des Programms etc.</w:t>
                  </w:r>
                </w:p>
                <w:p w14:paraId="515A3753" w14:textId="7C99270A" w:rsidR="00ED0275" w:rsidRPr="003444E3" w:rsidRDefault="00ED0275" w:rsidP="003444E3">
                  <w:pPr>
                    <w:pStyle w:val="Tabelle"/>
                    <w:rPr>
                      <w:rFonts w:asciiTheme="minorHAnsi" w:hAnsiTheme="minorHAnsi" w:cstheme="minorHAnsi"/>
                      <w:kern w:val="0"/>
                      <w:szCs w:val="20"/>
                    </w:rPr>
                  </w:pPr>
                  <w:r w:rsidRPr="003444E3">
                    <w:rPr>
                      <w:rFonts w:asciiTheme="minorHAnsi" w:hAnsiTheme="minorHAnsi" w:cstheme="minorHAnsi"/>
                      <w:kern w:val="0"/>
                      <w:szCs w:val="20"/>
                    </w:rPr>
                    <w:t>Angabe konkreter Unternehmen/Personen, mit denen Sie in Kontakt treten sowie Ziel und Ergebnis der Gespräche</w:t>
                  </w:r>
                </w:p>
              </w:tc>
            </w:tr>
            <w:tr w:rsidR="00ED0275" w:rsidRPr="003444E3" w14:paraId="0BDB7B64" w14:textId="77777777" w:rsidTr="003444E3">
              <w:tc>
                <w:tcPr>
                  <w:tcW w:w="1328" w:type="pct"/>
                  <w:tcBorders>
                    <w:top w:val="single" w:sz="4" w:space="0" w:color="auto"/>
                  </w:tcBorders>
                </w:tcPr>
                <w:p w14:paraId="5A498F0E" w14:textId="109EC28D" w:rsidR="00ED0275" w:rsidRPr="003444E3" w:rsidRDefault="00ED0275" w:rsidP="00ED0275">
                  <w:pPr>
                    <w:pStyle w:val="Tabelle"/>
                    <w:rPr>
                      <w:rFonts w:asciiTheme="minorHAnsi" w:hAnsiTheme="minorHAnsi" w:cstheme="minorHAnsi"/>
                    </w:rPr>
                  </w:pPr>
                  <w:r w:rsidRPr="003444E3">
                    <w:rPr>
                      <w:rFonts w:asciiTheme="minorHAnsi" w:hAnsiTheme="minorHAnsi" w:cstheme="minorHAnsi"/>
                    </w:rPr>
                    <w:t>Sonstiges</w:t>
                  </w:r>
                </w:p>
              </w:tc>
              <w:tc>
                <w:tcPr>
                  <w:tcW w:w="3672" w:type="pct"/>
                  <w:tcBorders>
                    <w:top w:val="single" w:sz="4" w:space="0" w:color="auto"/>
                  </w:tcBorders>
                </w:tcPr>
                <w:p w14:paraId="5301EC85" w14:textId="77777777" w:rsidR="00ED0275" w:rsidRPr="003444E3" w:rsidRDefault="00ED0275" w:rsidP="00ED0275">
                  <w:pPr>
                    <w:tabs>
                      <w:tab w:val="clear" w:pos="709"/>
                    </w:tabs>
                    <w:spacing w:after="0" w:line="240" w:lineRule="auto"/>
                    <w:rPr>
                      <w:rFonts w:asciiTheme="minorHAnsi" w:hAnsiTheme="minorHAnsi" w:cstheme="minorHAnsi"/>
                      <w:kern w:val="0"/>
                      <w:szCs w:val="20"/>
                    </w:rPr>
                  </w:pPr>
                </w:p>
              </w:tc>
            </w:tr>
          </w:tbl>
          <w:p w14:paraId="5219877C" w14:textId="77777777" w:rsidR="00ED0275" w:rsidRPr="003444E3" w:rsidRDefault="00ED0275" w:rsidP="00ED0275">
            <w:pPr>
              <w:tabs>
                <w:tab w:val="clear" w:pos="709"/>
              </w:tabs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</w:p>
          <w:p w14:paraId="05BADA50" w14:textId="5C85B010" w:rsidR="009960A7" w:rsidRPr="003444E3" w:rsidRDefault="009960A7" w:rsidP="009960A7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</w:tbl>
    <w:p w14:paraId="4C9D971E" w14:textId="77777777" w:rsidR="003444E3" w:rsidRDefault="003444E3">
      <w:pPr>
        <w:tabs>
          <w:tab w:val="clear" w:pos="709"/>
        </w:tabs>
        <w:spacing w:after="160" w:line="259" w:lineRule="auto"/>
        <w:rPr>
          <w:rFonts w:asciiTheme="minorHAnsi" w:hAnsiTheme="minorHAnsi" w:cstheme="minorHAnsi"/>
        </w:rPr>
        <w:sectPr w:rsidR="003444E3" w:rsidSect="004D6F7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701" w:right="2835" w:bottom="1701" w:left="1418" w:header="0" w:footer="0" w:gutter="0"/>
          <w:cols w:space="708"/>
          <w:titlePg/>
          <w:docGrid w:linePitch="360"/>
        </w:sectPr>
      </w:pPr>
    </w:p>
    <w:p w14:paraId="7E40E3AE" w14:textId="67C4D69D" w:rsidR="00384B95" w:rsidRPr="003444E3" w:rsidRDefault="008A187F" w:rsidP="00FF76C5">
      <w:pPr>
        <w:pStyle w:val="berschrift1"/>
        <w:numPr>
          <w:ilvl w:val="0"/>
          <w:numId w:val="0"/>
        </w:numPr>
        <w:ind w:left="709" w:hanging="709"/>
        <w:rPr>
          <w:rFonts w:asciiTheme="minorHAnsi" w:hAnsiTheme="minorHAnsi" w:cstheme="minorHAnsi"/>
        </w:rPr>
      </w:pPr>
      <w:bookmarkStart w:id="3" w:name="_Toc96437871"/>
      <w:r w:rsidRPr="00FF76C5">
        <w:rPr>
          <w:rFonts w:asciiTheme="minorHAnsi" w:hAnsiTheme="minorHAnsi" w:cstheme="minorHAnsi"/>
        </w:rPr>
        <w:lastRenderedPageBreak/>
        <w:t>paketplan</w:t>
      </w:r>
      <w:r w:rsidRPr="003444E3">
        <w:rPr>
          <w:rFonts w:asciiTheme="minorHAnsi" w:hAnsiTheme="minorHAnsi" w:cstheme="minorHAnsi"/>
        </w:rPr>
        <w:t xml:space="preserve"> </w:t>
      </w:r>
      <w:bookmarkEnd w:id="0"/>
      <w:bookmarkEnd w:id="1"/>
      <w:bookmarkEnd w:id="2"/>
      <w:bookmarkEnd w:id="3"/>
    </w:p>
    <w:p w14:paraId="1CF28205" w14:textId="618DBF4D" w:rsidR="008A187F" w:rsidRPr="00FF76C5" w:rsidRDefault="008A187F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  <w:r w:rsidRPr="00FF76C5"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  <w:t>Übersicht der geplanten Umsetzung des Pakets</w:t>
      </w:r>
    </w:p>
    <w:p w14:paraId="28C9CBC7" w14:textId="77777777" w:rsidR="00384B95" w:rsidRDefault="00384B95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</w:p>
    <w:p w14:paraId="04DE4345" w14:textId="77777777" w:rsidR="00FF76C5" w:rsidRPr="00FF76C5" w:rsidRDefault="00FF76C5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</w:p>
    <w:tbl>
      <w:tblPr>
        <w:tblStyle w:val="Tabellenraster3"/>
        <w:tblpPr w:leftFromText="141" w:rightFromText="141" w:vertAnchor="text" w:horzAnchor="margin" w:tblpXSpec="center" w:tblpYSpec="outside"/>
        <w:tblW w:w="15470" w:type="dxa"/>
        <w:tblInd w:w="0" w:type="dxa"/>
        <w:tblLook w:val="04A0" w:firstRow="1" w:lastRow="0" w:firstColumn="1" w:lastColumn="0" w:noHBand="0" w:noVBand="1"/>
      </w:tblPr>
      <w:tblGrid>
        <w:gridCol w:w="490"/>
        <w:gridCol w:w="2748"/>
        <w:gridCol w:w="1183"/>
        <w:gridCol w:w="1190"/>
        <w:gridCol w:w="1643"/>
        <w:gridCol w:w="1643"/>
        <w:gridCol w:w="1643"/>
        <w:gridCol w:w="1643"/>
        <w:gridCol w:w="1643"/>
        <w:gridCol w:w="1461"/>
        <w:gridCol w:w="183"/>
      </w:tblGrid>
      <w:tr w:rsidR="004D6F7C" w:rsidRPr="004D6F7C" w14:paraId="5E0037D9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CE9C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Nr.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0FA12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Projekttitel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62D5F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Autor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7957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Regie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EBF8B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1. HJ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6F6E2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2. HJ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DA2F9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3. HJ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FA41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4. HJ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260A9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5. HJ</w:t>
            </w: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0808C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6. HJ</w:t>
            </w:r>
          </w:p>
        </w:tc>
      </w:tr>
      <w:tr w:rsidR="004D6F7C" w:rsidRPr="004D6F7C" w14:paraId="23C39F13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B7A7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right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6F483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F1D08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994C6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D33B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76C243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074DB2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C78D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4750B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B15E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 w:val="18"/>
                <w:szCs w:val="20"/>
                <w:lang w:eastAsia="de-DE"/>
              </w:rPr>
              <w:t>MM.YYYY – MM.YYYY</w:t>
            </w:r>
          </w:p>
        </w:tc>
      </w:tr>
      <w:tr w:rsidR="004D6F7C" w:rsidRPr="004D6F7C" w14:paraId="5C7491F6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A6E2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1.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178C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27E19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C53D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8E88C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E185B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9183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23EC2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E775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4F69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</w:tr>
      <w:tr w:rsidR="004D6F7C" w:rsidRPr="004D6F7C" w14:paraId="7A015328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0706A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2.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5A1D9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EC7BE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1898E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6FC0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E9006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811F8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1E2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E92F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98F8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</w:tr>
      <w:tr w:rsidR="004D6F7C" w:rsidRPr="004D6F7C" w14:paraId="15F79C19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02968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3.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148A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C3E20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325C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0BA0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C9640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CDF9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A11C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9A19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80513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</w:tr>
      <w:tr w:rsidR="004D6F7C" w:rsidRPr="004D6F7C" w14:paraId="463193EC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C17AA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4.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4B18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B1036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B9B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7647F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7380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C2601" w14:textId="77777777" w:rsidR="004D6F7C" w:rsidRPr="004D6F7C" w:rsidRDefault="004D6F7C" w:rsidP="00F4509B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AAB36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70EF6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5ACC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</w:tr>
      <w:tr w:rsidR="004D6F7C" w:rsidRPr="004D6F7C" w14:paraId="3F3F3580" w14:textId="77777777" w:rsidTr="004D6F7C">
        <w:trPr>
          <w:trHeight w:val="397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4B1D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  <w:r w:rsidRPr="004D6F7C"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  <w:t>5.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6FDD7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E345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F9074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896F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63241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2B3AB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3689D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0F913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FFD8F" w14:textId="77777777" w:rsidR="004D6F7C" w:rsidRPr="004D6F7C" w:rsidRDefault="004D6F7C" w:rsidP="004D6F7C">
            <w:pPr>
              <w:tabs>
                <w:tab w:val="clear" w:pos="709"/>
              </w:tabs>
              <w:spacing w:after="0" w:line="240" w:lineRule="auto"/>
              <w:rPr>
                <w:rFonts w:asciiTheme="minorHAnsi" w:eastAsia="Calibri" w:hAnsiTheme="minorHAnsi" w:cstheme="minorHAnsi"/>
                <w:bCs/>
                <w:color w:val="000000"/>
                <w:kern w:val="0"/>
                <w:szCs w:val="20"/>
                <w:lang w:eastAsia="de-DE"/>
              </w:rPr>
            </w:pPr>
          </w:p>
        </w:tc>
      </w:tr>
      <w:tr w:rsidR="004D6F7C" w:rsidRPr="004D6F7C" w14:paraId="7508CA95" w14:textId="77777777" w:rsidTr="004D6F7C">
        <w:trPr>
          <w:gridAfter w:val="1"/>
          <w:wAfter w:w="183" w:type="dxa"/>
          <w:trHeight w:val="397"/>
        </w:trPr>
        <w:tc>
          <w:tcPr>
            <w:tcW w:w="15287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6F442E4" w14:textId="77777777" w:rsidR="004D6F7C" w:rsidRPr="004D6F7C" w:rsidRDefault="004D6F7C" w:rsidP="004D6F7C">
            <w:pPr>
              <w:rPr>
                <w:rFonts w:asciiTheme="minorHAnsi" w:eastAsiaTheme="minorHAnsi" w:hAnsiTheme="minorHAnsi" w:cstheme="minorHAnsi"/>
                <w:szCs w:val="22"/>
              </w:rPr>
            </w:pPr>
          </w:p>
          <w:p w14:paraId="13B72B67" w14:textId="77777777" w:rsidR="004D6F7C" w:rsidRPr="004D6F7C" w:rsidRDefault="004D6F7C" w:rsidP="004D6F7C">
            <w:pPr>
              <w:rPr>
                <w:rFonts w:asciiTheme="minorHAnsi" w:eastAsiaTheme="minorHAnsi" w:hAnsiTheme="minorHAnsi" w:cstheme="minorHAnsi"/>
                <w:szCs w:val="22"/>
              </w:rPr>
            </w:pPr>
            <w:r w:rsidRPr="004D6F7C">
              <w:rPr>
                <w:rFonts w:asciiTheme="minorHAnsi" w:eastAsiaTheme="minorHAnsi" w:hAnsiTheme="minorHAnsi" w:cstheme="minorHAnsi"/>
                <w:szCs w:val="22"/>
              </w:rPr>
              <w:t>Bitte tragen Sie ein, in welchem Halbjahr die Maßnahme jeweils abgeschlossen werden soll. Orientieren Sie sich bezüglich der Begrifflichkeiten bitte an den Angaben in der Ausfüllhilfe.</w:t>
            </w:r>
          </w:p>
        </w:tc>
      </w:tr>
    </w:tbl>
    <w:p w14:paraId="7C0A8242" w14:textId="77777777" w:rsidR="004D6F7C" w:rsidRDefault="004D6F7C" w:rsidP="00384B95">
      <w:pPr>
        <w:rPr>
          <w:rFonts w:asciiTheme="minorHAnsi" w:hAnsiTheme="minorHAnsi" w:cstheme="minorHAnsi"/>
        </w:rPr>
      </w:pPr>
    </w:p>
    <w:p w14:paraId="05CD7BBB" w14:textId="77777777" w:rsidR="004D6F7C" w:rsidRDefault="004D6F7C" w:rsidP="00384B95">
      <w:pPr>
        <w:rPr>
          <w:rFonts w:asciiTheme="minorHAnsi" w:hAnsiTheme="minorHAnsi" w:cstheme="minorHAnsi"/>
        </w:rPr>
      </w:pPr>
    </w:p>
    <w:p w14:paraId="6D50B0DC" w14:textId="77777777" w:rsidR="004D6F7C" w:rsidRDefault="004D6F7C" w:rsidP="00384B95">
      <w:pPr>
        <w:rPr>
          <w:rFonts w:asciiTheme="minorHAnsi" w:hAnsiTheme="minorHAnsi" w:cstheme="minorHAnsi"/>
        </w:rPr>
        <w:sectPr w:rsidR="004D6F7C" w:rsidSect="003444E3">
          <w:pgSz w:w="16838" w:h="11906" w:orient="landscape"/>
          <w:pgMar w:top="1418" w:right="1701" w:bottom="2835" w:left="1701" w:header="0" w:footer="0" w:gutter="0"/>
          <w:cols w:space="708"/>
          <w:titlePg/>
          <w:docGrid w:linePitch="360"/>
        </w:sectPr>
      </w:pPr>
    </w:p>
    <w:p w14:paraId="189E825C" w14:textId="77777777" w:rsidR="00AD6E19" w:rsidRPr="00FF76C5" w:rsidRDefault="00AD6E19" w:rsidP="00FF76C5">
      <w:pPr>
        <w:pStyle w:val="berschrift1"/>
        <w:numPr>
          <w:ilvl w:val="0"/>
          <w:numId w:val="0"/>
        </w:numPr>
        <w:ind w:left="709" w:hanging="709"/>
        <w:rPr>
          <w:rFonts w:asciiTheme="minorHAnsi" w:hAnsiTheme="minorHAnsi" w:cstheme="minorHAnsi"/>
        </w:rPr>
      </w:pPr>
      <w:r w:rsidRPr="00FF76C5">
        <w:rPr>
          <w:rFonts w:asciiTheme="minorHAnsi" w:hAnsiTheme="minorHAnsi" w:cstheme="minorHAnsi"/>
        </w:rPr>
        <w:lastRenderedPageBreak/>
        <w:t>Reporting</w:t>
      </w:r>
    </w:p>
    <w:p w14:paraId="72EE7D68" w14:textId="13FBC13E" w:rsidR="004D6F7C" w:rsidRPr="00FF76C5" w:rsidRDefault="00AD6E19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  <w:r w:rsidRPr="00FF76C5"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  <w:t>Übersicht der geplanten bzw. erreichten Ziele</w:t>
      </w:r>
    </w:p>
    <w:p w14:paraId="7418AF5B" w14:textId="77777777" w:rsidR="0050069F" w:rsidRDefault="0050069F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</w:p>
    <w:p w14:paraId="671BC179" w14:textId="77777777" w:rsidR="00FF76C5" w:rsidRPr="00FF76C5" w:rsidRDefault="00FF76C5" w:rsidP="00FF76C5">
      <w:pPr>
        <w:tabs>
          <w:tab w:val="clear" w:pos="709"/>
        </w:tabs>
        <w:spacing w:after="160" w:line="259" w:lineRule="auto"/>
        <w:rPr>
          <w:rFonts w:asciiTheme="minorHAnsi" w:eastAsiaTheme="majorEastAsia" w:hAnsiTheme="minorHAnsi" w:cstheme="minorHAnsi"/>
          <w:b/>
          <w:bCs/>
          <w:caps/>
          <w:sz w:val="24"/>
          <w:szCs w:val="24"/>
        </w:rPr>
      </w:pPr>
    </w:p>
    <w:tbl>
      <w:tblPr>
        <w:tblStyle w:val="Tabellenraster4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5953"/>
      </w:tblGrid>
      <w:tr w:rsidR="00AD6E19" w:rsidRPr="00AD6E19" w14:paraId="15E6A18F" w14:textId="77777777" w:rsidTr="0050069F">
        <w:trPr>
          <w:trHeight w:val="567"/>
        </w:trPr>
        <w:tc>
          <w:tcPr>
            <w:tcW w:w="2552" w:type="dxa"/>
            <w:vAlign w:val="center"/>
          </w:tcPr>
          <w:p w14:paraId="0CD62D59" w14:textId="77777777" w:rsidR="00AD6E19" w:rsidRPr="00AD6E19" w:rsidRDefault="00AD6E19" w:rsidP="00AD6E19">
            <w:pPr>
              <w:numPr>
                <w:ilvl w:val="0"/>
                <w:numId w:val="14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Projekt</w:t>
            </w:r>
          </w:p>
        </w:tc>
        <w:tc>
          <w:tcPr>
            <w:tcW w:w="5953" w:type="dxa"/>
            <w:vAlign w:val="center"/>
          </w:tcPr>
          <w:p w14:paraId="0F96592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8010014" w:edGrp="everyone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  </w:t>
            </w:r>
            <w:permEnd w:id="8010014"/>
          </w:p>
        </w:tc>
      </w:tr>
      <w:tr w:rsidR="00AD6E19" w:rsidRPr="00AD6E19" w14:paraId="1C77777D" w14:textId="77777777" w:rsidTr="0050069F">
        <w:trPr>
          <w:trHeight w:val="624"/>
        </w:trPr>
        <w:tc>
          <w:tcPr>
            <w:tcW w:w="8505" w:type="dxa"/>
            <w:gridSpan w:val="2"/>
            <w:vAlign w:val="center"/>
          </w:tcPr>
          <w:p w14:paraId="4BD0988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25E10A8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E2FBC18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136263642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784FBBB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749A726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55E064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2023556308" w:edGrp="everyone" w:colFirst="1" w:colLast="1"/>
            <w:permEnd w:id="113626364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4324C4B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E75450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42474F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05575219" w:edGrp="everyone" w:colFirst="1" w:colLast="1"/>
            <w:permEnd w:id="202355630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5A74E5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7382FA41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3E7280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74326088" w:edGrp="everyone" w:colFirst="1" w:colLast="1"/>
            <w:permEnd w:id="1405575219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65F7EE6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9C25C10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2C778F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5069255" w:edGrp="everyone" w:colFirst="1" w:colLast="1"/>
            <w:permEnd w:id="167432608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39785E3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25069255"/>
      <w:tr w:rsidR="00AD6E19" w:rsidRPr="00AD6E19" w14:paraId="4F28507C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052AFA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068F3999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8A48A33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026837793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3B56A89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506F980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FA15CA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73917757" w:edGrp="everyone" w:colFirst="1" w:colLast="1"/>
            <w:permEnd w:id="202683779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C6C43B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7144A4A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42833B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038636305" w:edGrp="everyone" w:colFirst="1" w:colLast="1"/>
            <w:permEnd w:id="47391775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555A26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0BD43DC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16DAD73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25840746" w:edGrp="everyone" w:colFirst="1" w:colLast="1"/>
            <w:permEnd w:id="1038636305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17A40EB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6D2011D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853760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071661865" w:edGrp="everyone" w:colFirst="1" w:colLast="1"/>
            <w:permEnd w:id="1825840746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64E2D55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071661865"/>
      <w:tr w:rsidR="00AD6E19" w:rsidRPr="00AD6E19" w14:paraId="1BE33AC4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0258989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06B7319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7523D7B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425797584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290D851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52B67A6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CF6928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537540" w:edGrp="everyone" w:colFirst="1" w:colLast="1"/>
            <w:permEnd w:id="425797584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5A60E823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1E0E245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D82ACA4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1287297" w:edGrp="everyone" w:colFirst="1" w:colLast="1"/>
            <w:permEnd w:id="12537540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5925E6A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1ED2CB6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F9482E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40930808" w:edGrp="everyone" w:colFirst="1" w:colLast="1"/>
            <w:permEnd w:id="8128729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1F6FCB3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C505A0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7D1F58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07376048" w:edGrp="everyone" w:colFirst="1" w:colLast="1"/>
            <w:permEnd w:id="44093080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6CC4FDF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907376048"/>
      <w:tr w:rsidR="00AD6E19" w:rsidRPr="00AD6E19" w14:paraId="74502833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19AA24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0B0C114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2232563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292764992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lastRenderedPageBreak/>
              <w:t>Halbjahr</w:t>
            </w:r>
          </w:p>
        </w:tc>
        <w:tc>
          <w:tcPr>
            <w:tcW w:w="5953" w:type="dxa"/>
            <w:vAlign w:val="center"/>
          </w:tcPr>
          <w:p w14:paraId="595E205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1E5AECA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8FFE94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598957005" w:edGrp="everyone" w:colFirst="1" w:colLast="1"/>
            <w:permEnd w:id="129276499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3CA4EE6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D6A62C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1360A4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707954877" w:edGrp="everyone" w:colFirst="1" w:colLast="1"/>
            <w:permEnd w:id="598957005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1351B7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2E7E334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55BD33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381185908" w:edGrp="everyone" w:colFirst="1" w:colLast="1"/>
            <w:permEnd w:id="170795487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3EC1DE6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1FA0F001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A82933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52715342" w:edGrp="everyone" w:colFirst="1" w:colLast="1"/>
            <w:permEnd w:id="138118590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3E56B66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652715342"/>
      <w:tr w:rsidR="00AD6E19" w:rsidRPr="00AD6E19" w14:paraId="0F383C28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7C2414A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5F1BD14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B689216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942298268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75B941B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40EB2A1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938F7C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10995962" w:edGrp="everyone" w:colFirst="1" w:colLast="1"/>
            <w:permEnd w:id="94229826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98726E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019608B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8BA1EC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22112977" w:edGrp="everyone" w:colFirst="1" w:colLast="1"/>
            <w:permEnd w:id="121099596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73B862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107BBAF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3D9350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2008757174" w:edGrp="everyone" w:colFirst="1" w:colLast="1"/>
            <w:permEnd w:id="92211297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6ED585D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474E3D9D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5C0119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55695302" w:edGrp="everyone" w:colFirst="1" w:colLast="1"/>
            <w:permEnd w:id="2008757174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647067E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455695302"/>
      <w:tr w:rsidR="00AD6E19" w:rsidRPr="00AD6E19" w14:paraId="22B42A2D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F9E9B2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615E54E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4C2BA7D" w14:textId="77777777" w:rsidR="00AD6E19" w:rsidRPr="00AD6E19" w:rsidRDefault="00AD6E19" w:rsidP="00AD6E19">
            <w:pPr>
              <w:numPr>
                <w:ilvl w:val="0"/>
                <w:numId w:val="13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57451361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6D794BD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5B35604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AEB58B6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14336623" w:edGrp="everyone" w:colFirst="1" w:colLast="1"/>
            <w:permEnd w:id="257451361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31B72C9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77F26B9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9BABCE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13630645" w:edGrp="everyone" w:colFirst="1" w:colLast="1"/>
            <w:permEnd w:id="121433662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BEE16E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3DDCE189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A169CD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58480803" w:edGrp="everyone" w:colFirst="1" w:colLast="1"/>
            <w:permEnd w:id="813630645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408B5F8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5372BA55" w14:textId="77777777" w:rsidTr="0050069F">
        <w:trPr>
          <w:trHeight w:val="510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5DC52BA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719153877" w:edGrp="everyone" w:colFirst="1" w:colLast="1"/>
            <w:permEnd w:id="185848080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702841D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719153877"/>
    </w:tbl>
    <w:p w14:paraId="23ADAC14" w14:textId="77777777" w:rsidR="00AD6E19" w:rsidRPr="0050069F" w:rsidRDefault="00AD6E19" w:rsidP="00AD6E19">
      <w:pPr>
        <w:rPr>
          <w:rFonts w:asciiTheme="minorHAnsi" w:hAnsiTheme="minorHAnsi" w:cstheme="minorHAnsi"/>
          <w:szCs w:val="20"/>
        </w:rPr>
      </w:pPr>
    </w:p>
    <w:p w14:paraId="58E2442B" w14:textId="23B6B94D" w:rsidR="00AD6E19" w:rsidRPr="0050069F" w:rsidRDefault="00AD6E19">
      <w:pPr>
        <w:tabs>
          <w:tab w:val="clear" w:pos="709"/>
        </w:tabs>
        <w:spacing w:after="160" w:line="259" w:lineRule="auto"/>
        <w:rPr>
          <w:rFonts w:asciiTheme="minorHAnsi" w:hAnsiTheme="minorHAnsi" w:cstheme="minorHAnsi"/>
          <w:szCs w:val="20"/>
        </w:rPr>
      </w:pPr>
      <w:r w:rsidRPr="0050069F">
        <w:rPr>
          <w:rFonts w:asciiTheme="minorHAnsi" w:hAnsiTheme="minorHAnsi" w:cstheme="minorHAnsi"/>
          <w:szCs w:val="20"/>
        </w:rPr>
        <w:br w:type="page"/>
      </w:r>
    </w:p>
    <w:tbl>
      <w:tblPr>
        <w:tblStyle w:val="Tabellenraster5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5953"/>
      </w:tblGrid>
      <w:tr w:rsidR="00AD6E19" w:rsidRPr="00AD6E19" w14:paraId="489F0636" w14:textId="77777777" w:rsidTr="0050069F">
        <w:trPr>
          <w:trHeight w:val="567"/>
        </w:trPr>
        <w:tc>
          <w:tcPr>
            <w:tcW w:w="2552" w:type="dxa"/>
            <w:vAlign w:val="center"/>
          </w:tcPr>
          <w:p w14:paraId="4F369418" w14:textId="77777777" w:rsidR="00AD6E19" w:rsidRPr="00AD6E19" w:rsidRDefault="00AD6E19" w:rsidP="00AD6E19">
            <w:pPr>
              <w:numPr>
                <w:ilvl w:val="0"/>
                <w:numId w:val="14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976170238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lastRenderedPageBreak/>
              <w:t>Projekt</w:t>
            </w:r>
          </w:p>
        </w:tc>
        <w:tc>
          <w:tcPr>
            <w:tcW w:w="5953" w:type="dxa"/>
            <w:vAlign w:val="center"/>
          </w:tcPr>
          <w:p w14:paraId="7BDC2C5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976170238"/>
      <w:tr w:rsidR="00AD6E19" w:rsidRPr="00AD6E19" w14:paraId="75E0451E" w14:textId="77777777" w:rsidTr="0050069F">
        <w:trPr>
          <w:trHeight w:val="624"/>
        </w:trPr>
        <w:tc>
          <w:tcPr>
            <w:tcW w:w="8505" w:type="dxa"/>
            <w:gridSpan w:val="2"/>
            <w:vAlign w:val="center"/>
          </w:tcPr>
          <w:p w14:paraId="17BE2D6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73336AB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7C89067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902012692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245886A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7FC537F0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69206D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75635387" w:edGrp="everyone" w:colFirst="1" w:colLast="1"/>
            <w:permEnd w:id="190201269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7B1C17A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2EF4502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BFFE833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68051004" w:edGrp="everyone" w:colFirst="1" w:colLast="1"/>
            <w:permEnd w:id="97563538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37BC9A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639617AD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DB2E5D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002918505" w:edGrp="everyone" w:colFirst="1" w:colLast="1"/>
            <w:permEnd w:id="1868051004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0329545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6C72A60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01721E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25770498" w:edGrp="everyone" w:colFirst="1" w:colLast="1"/>
            <w:permEnd w:id="1002918505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627CE53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825770498"/>
      <w:tr w:rsidR="00AD6E19" w:rsidRPr="00AD6E19" w14:paraId="282B53E5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0558511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8E5576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13E33B0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414937242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6A51A2F4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27F3ED7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15833A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45784351" w:edGrp="everyone" w:colFirst="1" w:colLast="1"/>
            <w:permEnd w:id="141493724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5FC1C6C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63DC2FBD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3E94C36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28444374" w:edGrp="everyone" w:colFirst="1" w:colLast="1"/>
            <w:permEnd w:id="1245784351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81DA1F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4DA5615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12054C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99979868" w:edGrp="everyone" w:colFirst="1" w:colLast="1"/>
            <w:permEnd w:id="1428444374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0613E7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614AF7E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C9372A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95711665" w:edGrp="everyone" w:colFirst="1" w:colLast="1"/>
            <w:permEnd w:id="99997986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1FA392F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95711665"/>
      <w:tr w:rsidR="00AD6E19" w:rsidRPr="00AD6E19" w14:paraId="3A91B911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416679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301A941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375A283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496316389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2E82D3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17BD8A5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6AFB6F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08256839" w:edGrp="everyone" w:colFirst="1" w:colLast="1"/>
            <w:permEnd w:id="496316389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1E0A99D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3A7A65B9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D717B15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13668396" w:edGrp="everyone" w:colFirst="1" w:colLast="1"/>
            <w:permEnd w:id="808256839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58BAD0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07A00AA9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49D452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88352312" w:edGrp="everyone" w:colFirst="1" w:colLast="1"/>
            <w:permEnd w:id="1813668396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073701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2B12AFB6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1C5A2E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30809073" w:edGrp="everyone" w:colFirst="1" w:colLast="1"/>
            <w:permEnd w:id="1488352312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36064F0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930809073"/>
      <w:tr w:rsidR="00AD6E19" w:rsidRPr="00AD6E19" w14:paraId="1AC1983D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06EBAFB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4FDDCED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FFA26F1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374627353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0AB4A9A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435D6AC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B5550D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369669495" w:edGrp="everyone" w:colFirst="1" w:colLast="1"/>
            <w:permEnd w:id="137462735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630B4B8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3D064D23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1D76F32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06719967" w:edGrp="everyone" w:colFirst="1" w:colLast="1"/>
            <w:permEnd w:id="1369669495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0D1D5D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50E242A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5CA0711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999821163" w:edGrp="everyone" w:colFirst="1" w:colLast="1"/>
            <w:permEnd w:id="306719967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27DD85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AD6E19" w:rsidRPr="00AD6E19" w14:paraId="72E9E690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324A6F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51111529" w:edGrp="everyone" w:colFirst="1" w:colLast="1"/>
            <w:permEnd w:id="99982116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0026FDF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451111529"/>
      <w:tr w:rsidR="00AD6E19" w:rsidRPr="00AD6E19" w14:paraId="175BED49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23F097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35F2125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CAABA13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80821678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7CB1395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7382D38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2B6ECD3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755474186" w:edGrp="everyone" w:colFirst="1" w:colLast="1"/>
            <w:permEnd w:id="8082167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5EA8243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152F4C9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CF90787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79899024" w:edGrp="everyone" w:colFirst="1" w:colLast="1"/>
            <w:permEnd w:id="1755474186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8A2B60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44388386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2993EE6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8816208" w:edGrp="everyone" w:colFirst="1" w:colLast="1"/>
            <w:permEnd w:id="679899024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C0EF0C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1F38FD3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71A751C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73406474" w:edGrp="everyone" w:colFirst="1" w:colLast="1"/>
            <w:permEnd w:id="38816208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5D0B8D4F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473406474"/>
      <w:tr w:rsidR="00AD6E19" w:rsidRPr="00AD6E19" w14:paraId="183B9579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685822CA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37683E2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0E200A0" w14:textId="77777777" w:rsidR="00AD6E19" w:rsidRPr="00AD6E19" w:rsidRDefault="00AD6E19" w:rsidP="00AD6E19">
            <w:pPr>
              <w:numPr>
                <w:ilvl w:val="0"/>
                <w:numId w:val="15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689787493" w:edGrp="everyone" w:colFirst="1" w:colLast="1"/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393EC069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AD6E19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AD6E19" w:rsidRPr="00AD6E19" w14:paraId="044C290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5255F5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80701296" w:edGrp="everyone" w:colFirst="1" w:colLast="1"/>
            <w:permEnd w:id="68978749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75C79280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4F9250A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8CF5E3D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796224339" w:edGrp="everyone" w:colFirst="1" w:colLast="1"/>
            <w:permEnd w:id="380701296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465F42C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064F17C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B2D91AE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754794763" w:edGrp="everyone" w:colFirst="1" w:colLast="1"/>
            <w:permEnd w:id="1796224339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E3A86B8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AD6E19" w:rsidRPr="00AD6E19" w14:paraId="742E411B" w14:textId="77777777" w:rsidTr="0050069F">
        <w:trPr>
          <w:trHeight w:val="510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234F624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0718607" w:edGrp="everyone" w:colFirst="1" w:colLast="1"/>
            <w:permEnd w:id="1754794763"/>
            <w:r w:rsidRPr="00AD6E19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377A918B" w14:textId="77777777" w:rsidR="00AD6E19" w:rsidRPr="00AD6E19" w:rsidRDefault="00AD6E19" w:rsidP="00AD6E19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40718607"/>
    </w:tbl>
    <w:p w14:paraId="2D84B12E" w14:textId="77777777" w:rsidR="00AD6E19" w:rsidRPr="00AD6E19" w:rsidRDefault="00AD6E19" w:rsidP="00AD6E19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kern w:val="0"/>
          <w:szCs w:val="20"/>
        </w:rPr>
      </w:pPr>
    </w:p>
    <w:p w14:paraId="33EF73B9" w14:textId="76FDE5DB" w:rsidR="00AD6E19" w:rsidRPr="0050069F" w:rsidRDefault="00AD6E19">
      <w:pPr>
        <w:tabs>
          <w:tab w:val="clear" w:pos="709"/>
        </w:tabs>
        <w:spacing w:after="160" w:line="259" w:lineRule="auto"/>
        <w:rPr>
          <w:rFonts w:asciiTheme="minorHAnsi" w:hAnsiTheme="minorHAnsi" w:cstheme="minorHAnsi"/>
          <w:szCs w:val="20"/>
        </w:rPr>
      </w:pPr>
      <w:r w:rsidRPr="0050069F">
        <w:rPr>
          <w:rFonts w:asciiTheme="minorHAnsi" w:hAnsiTheme="minorHAnsi" w:cstheme="minorHAnsi"/>
          <w:szCs w:val="20"/>
        </w:rPr>
        <w:br w:type="page"/>
      </w:r>
    </w:p>
    <w:tbl>
      <w:tblPr>
        <w:tblStyle w:val="Tabellenraster6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5953"/>
      </w:tblGrid>
      <w:tr w:rsidR="0050069F" w:rsidRPr="0050069F" w14:paraId="717332F4" w14:textId="77777777" w:rsidTr="0050069F">
        <w:trPr>
          <w:trHeight w:val="567"/>
        </w:trPr>
        <w:tc>
          <w:tcPr>
            <w:tcW w:w="2552" w:type="dxa"/>
            <w:vAlign w:val="center"/>
          </w:tcPr>
          <w:p w14:paraId="55AB9864" w14:textId="77777777" w:rsidR="0050069F" w:rsidRPr="0050069F" w:rsidRDefault="0050069F" w:rsidP="0050069F">
            <w:pPr>
              <w:numPr>
                <w:ilvl w:val="0"/>
                <w:numId w:val="14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lastRenderedPageBreak/>
              <w:t>Projekt</w:t>
            </w:r>
          </w:p>
        </w:tc>
        <w:tc>
          <w:tcPr>
            <w:tcW w:w="5953" w:type="dxa"/>
            <w:vAlign w:val="center"/>
          </w:tcPr>
          <w:p w14:paraId="330211D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473329364" w:edGrp="everyone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  </w:t>
            </w:r>
            <w:permEnd w:id="1473329364"/>
          </w:p>
        </w:tc>
      </w:tr>
      <w:tr w:rsidR="0050069F" w:rsidRPr="0050069F" w14:paraId="43557487" w14:textId="77777777" w:rsidTr="0050069F">
        <w:trPr>
          <w:trHeight w:val="624"/>
        </w:trPr>
        <w:tc>
          <w:tcPr>
            <w:tcW w:w="8505" w:type="dxa"/>
            <w:gridSpan w:val="2"/>
            <w:vAlign w:val="center"/>
          </w:tcPr>
          <w:p w14:paraId="6B76B04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6B82C4E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06425B3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664026326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D0728E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3943AE2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288B41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69361109" w:edGrp="everyone" w:colFirst="1" w:colLast="1"/>
            <w:permEnd w:id="66402632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1724EB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44BD6E50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47E0EC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95471424" w:edGrp="everyone" w:colFirst="1" w:colLast="1"/>
            <w:permEnd w:id="36936110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2309A9A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63460C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23DD15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27764565" w:edGrp="everyone" w:colFirst="1" w:colLast="1"/>
            <w:permEnd w:id="49547142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089423F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E9FB65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272301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706250841" w:edGrp="everyone" w:colFirst="1" w:colLast="1"/>
            <w:permEnd w:id="42776456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41AB2B0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706250841"/>
      <w:tr w:rsidR="0050069F" w:rsidRPr="0050069F" w14:paraId="4A5A1FD1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302303E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74791E0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7E837FC5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743199386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15C9A98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4593146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6581835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321539944" w:edGrp="everyone" w:colFirst="1" w:colLast="1"/>
            <w:permEnd w:id="74319938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3497FB5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7C151F4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68353D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30338814" w:edGrp="everyone" w:colFirst="1" w:colLast="1"/>
            <w:permEnd w:id="132153994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73357E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6B61C92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E71C73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1633905" w:edGrp="everyone" w:colFirst="1" w:colLast="1"/>
            <w:permEnd w:id="153033881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3DF4976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28ECEF0D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16F8D0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43899608" w:edGrp="everyone" w:colFirst="1" w:colLast="1"/>
            <w:permEnd w:id="14163390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4F81281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343899608"/>
      <w:tr w:rsidR="0050069F" w:rsidRPr="0050069F" w14:paraId="7E488B62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249B8BA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7779AF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0181E05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487028334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7844838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1DD891B2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281523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90443810" w:edGrp="everyone" w:colFirst="1" w:colLast="1"/>
            <w:permEnd w:id="48702833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763D043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4A1CCF27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85A251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931441793" w:edGrp="everyone" w:colFirst="1" w:colLast="1"/>
            <w:permEnd w:id="69044381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554EC65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CAC316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E43DE3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67179432" w:edGrp="everyone" w:colFirst="1" w:colLast="1"/>
            <w:permEnd w:id="193144179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1CAFBB2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B66A75F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4EFC23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82576117" w:edGrp="everyone" w:colFirst="1" w:colLast="1"/>
            <w:permEnd w:id="1567179432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4CF984C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682576117"/>
      <w:tr w:rsidR="0050069F" w:rsidRPr="0050069F" w14:paraId="5D9B1C91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4C2FB76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60CC7B19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2A3CB15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235910229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00B2A76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7018C53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1F9B4AC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10947989" w:edGrp="everyone" w:colFirst="1" w:colLast="1"/>
            <w:permEnd w:id="123591022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39040F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2CA86043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153343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67931271" w:edGrp="everyone" w:colFirst="1" w:colLast="1"/>
            <w:permEnd w:id="151094798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005E17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F931FEE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281C64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96009970" w:edGrp="everyone" w:colFirst="1" w:colLast="1"/>
            <w:permEnd w:id="367931271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7A066C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7C03ACF8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A3CC62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56347801" w:edGrp="everyone" w:colFirst="1" w:colLast="1"/>
            <w:permEnd w:id="89600997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588B889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656347801"/>
      <w:tr w:rsidR="0050069F" w:rsidRPr="0050069F" w14:paraId="54D6611A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340F951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B4E781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F57F790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999309236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2CC1365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5089A97B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C61744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32822126" w:edGrp="everyone" w:colFirst="1" w:colLast="1"/>
            <w:permEnd w:id="199930923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1B5A50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EC27913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C37B1A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93565764" w:edGrp="everyone" w:colFirst="1" w:colLast="1"/>
            <w:permEnd w:id="153282212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0FA6D83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56261E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55AB8A5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16352638" w:edGrp="everyone" w:colFirst="1" w:colLast="1"/>
            <w:permEnd w:id="129356576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30E8286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21035495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A5322D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602842" w:edGrp="everyone" w:colFirst="1" w:colLast="1"/>
            <w:permEnd w:id="31635263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226BEA2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5602842"/>
      <w:tr w:rsidR="0050069F" w:rsidRPr="0050069F" w14:paraId="36C7C823" w14:textId="77777777" w:rsidTr="0050069F">
        <w:trPr>
          <w:trHeight w:val="510"/>
        </w:trPr>
        <w:tc>
          <w:tcPr>
            <w:tcW w:w="8505" w:type="dxa"/>
            <w:gridSpan w:val="2"/>
            <w:vAlign w:val="center"/>
          </w:tcPr>
          <w:p w14:paraId="17D08D4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474275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2955B22B" w14:textId="77777777" w:rsidR="0050069F" w:rsidRPr="0050069F" w:rsidRDefault="0050069F" w:rsidP="0050069F">
            <w:pPr>
              <w:numPr>
                <w:ilvl w:val="0"/>
                <w:numId w:val="16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521430006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7A0F21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3CF9526E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0716C77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65108720" w:edGrp="everyone" w:colFirst="1" w:colLast="1"/>
            <w:permEnd w:id="52143000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0FEE1DC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2522548C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43DC187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46075492" w:edGrp="everyone" w:colFirst="1" w:colLast="1"/>
            <w:permEnd w:id="126510872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DA319D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38F6BEDA" w14:textId="77777777" w:rsidTr="0050069F">
        <w:trPr>
          <w:trHeight w:val="510"/>
        </w:trPr>
        <w:tc>
          <w:tcPr>
            <w:tcW w:w="2552" w:type="dxa"/>
            <w:vAlign w:val="center"/>
          </w:tcPr>
          <w:p w14:paraId="31124EC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35113316" w:edGrp="everyone" w:colFirst="1" w:colLast="1"/>
            <w:permEnd w:id="846075492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6662DC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2C6B0725" w14:textId="77777777" w:rsidTr="0050069F">
        <w:trPr>
          <w:trHeight w:val="510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6D04745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4886654" w:edGrp="everyone" w:colFirst="1" w:colLast="1"/>
            <w:permEnd w:id="33511331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5EEFB12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54886654"/>
    </w:tbl>
    <w:p w14:paraId="05680B3B" w14:textId="76D38EF0" w:rsidR="0050069F" w:rsidRPr="0050069F" w:rsidRDefault="0050069F" w:rsidP="00AD6E19">
      <w:pPr>
        <w:rPr>
          <w:rFonts w:asciiTheme="minorHAnsi" w:hAnsiTheme="minorHAnsi" w:cstheme="minorHAnsi"/>
          <w:szCs w:val="20"/>
        </w:rPr>
      </w:pPr>
    </w:p>
    <w:p w14:paraId="2D1F73FE" w14:textId="77777777" w:rsidR="0050069F" w:rsidRPr="0050069F" w:rsidRDefault="0050069F">
      <w:pPr>
        <w:tabs>
          <w:tab w:val="clear" w:pos="709"/>
        </w:tabs>
        <w:spacing w:after="160" w:line="259" w:lineRule="auto"/>
        <w:rPr>
          <w:rFonts w:asciiTheme="minorHAnsi" w:hAnsiTheme="minorHAnsi" w:cstheme="minorHAnsi"/>
          <w:szCs w:val="20"/>
        </w:rPr>
      </w:pPr>
      <w:r w:rsidRPr="0050069F">
        <w:rPr>
          <w:rFonts w:asciiTheme="minorHAnsi" w:hAnsiTheme="minorHAnsi" w:cstheme="minorHAnsi"/>
          <w:szCs w:val="20"/>
        </w:rPr>
        <w:br w:type="page"/>
      </w:r>
    </w:p>
    <w:tbl>
      <w:tblPr>
        <w:tblStyle w:val="Tabellenraster7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5953"/>
      </w:tblGrid>
      <w:tr w:rsidR="0050069F" w:rsidRPr="0050069F" w14:paraId="2980FB4D" w14:textId="77777777" w:rsidTr="007128EF">
        <w:trPr>
          <w:trHeight w:val="567"/>
        </w:trPr>
        <w:tc>
          <w:tcPr>
            <w:tcW w:w="2552" w:type="dxa"/>
            <w:vAlign w:val="center"/>
          </w:tcPr>
          <w:p w14:paraId="3B34E01E" w14:textId="77777777" w:rsidR="0050069F" w:rsidRPr="0050069F" w:rsidRDefault="0050069F" w:rsidP="0050069F">
            <w:pPr>
              <w:numPr>
                <w:ilvl w:val="0"/>
                <w:numId w:val="14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lastRenderedPageBreak/>
              <w:t>Projekt</w:t>
            </w:r>
          </w:p>
        </w:tc>
        <w:tc>
          <w:tcPr>
            <w:tcW w:w="5953" w:type="dxa"/>
            <w:vAlign w:val="center"/>
          </w:tcPr>
          <w:p w14:paraId="7686B95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199769044" w:edGrp="everyone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  </w:t>
            </w:r>
            <w:permEnd w:id="1199769044"/>
          </w:p>
        </w:tc>
      </w:tr>
      <w:tr w:rsidR="0050069F" w:rsidRPr="0050069F" w14:paraId="2151C0A8" w14:textId="77777777" w:rsidTr="007128EF">
        <w:trPr>
          <w:trHeight w:val="624"/>
        </w:trPr>
        <w:tc>
          <w:tcPr>
            <w:tcW w:w="8505" w:type="dxa"/>
            <w:gridSpan w:val="2"/>
            <w:vAlign w:val="center"/>
          </w:tcPr>
          <w:p w14:paraId="5435718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312D52A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858BABB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47734250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F007FA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53737E9C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2C9951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83529193" w:edGrp="everyone" w:colFirst="1" w:colLast="1"/>
            <w:permEnd w:id="24773425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7A6A19FA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F69936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10CD0B0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7168657" w:edGrp="everyone" w:colFirst="1" w:colLast="1"/>
            <w:permEnd w:id="38352919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252BE12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2B7C392F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049728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04486638" w:edGrp="everyone" w:colFirst="1" w:colLast="1"/>
            <w:permEnd w:id="3716865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0CBC364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304486638"/>
      <w:tr w:rsidR="0050069F" w:rsidRPr="0050069F" w14:paraId="54BF4A82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7AA9AA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46FC366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  <w:permStart w:id="7958782" w:edGrp="everyone"/>
            <w:permEnd w:id="7958782"/>
          </w:p>
        </w:tc>
      </w:tr>
      <w:tr w:rsidR="0050069F" w:rsidRPr="0050069F" w14:paraId="3B11866D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499A2F3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0E0AC4D6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A5EE7B4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434411199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15EBB1A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72A703DF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E2DFA9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93358696" w:edGrp="everyone" w:colFirst="1" w:colLast="1"/>
            <w:permEnd w:id="143441119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54F268B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43741E8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C4C7D5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104361587" w:edGrp="everyone" w:colFirst="1" w:colLast="1"/>
            <w:permEnd w:id="393358696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D71723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700A6B8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6E8356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773355058" w:edGrp="everyone" w:colFirst="1" w:colLast="1"/>
            <w:permEnd w:id="110436158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5566FC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D7B97D1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ACBCBC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64370855" w:edGrp="everyone" w:colFirst="1" w:colLast="1"/>
            <w:permEnd w:id="77335505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57561BF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664370855"/>
      <w:tr w:rsidR="0050069F" w:rsidRPr="0050069F" w14:paraId="131441CC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297BF28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22B8B17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B2CE24A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723143018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3F1E6A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22AAED40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B8397B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82246958" w:edGrp="everyone" w:colFirst="1" w:colLast="1"/>
            <w:permEnd w:id="72314301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626047A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7AA6BD1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125C809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323437091" w:edGrp="everyone" w:colFirst="1" w:colLast="1"/>
            <w:permEnd w:id="148224695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01BD567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DC9F77B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FF71C4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49116444" w:edGrp="everyone" w:colFirst="1" w:colLast="1"/>
            <w:permEnd w:id="1323437091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06058B9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68C4AD9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827DD4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2141195170" w:edGrp="everyone" w:colFirst="1" w:colLast="1"/>
            <w:permEnd w:id="124911644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5C61FF4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2141195170"/>
      <w:tr w:rsidR="0050069F" w:rsidRPr="0050069F" w14:paraId="51BD0AE8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3F2035C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6E14529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C5855C6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701588323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43DF718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59AC7D89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1CB23EC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87489670" w:edGrp="everyone" w:colFirst="1" w:colLast="1"/>
            <w:permEnd w:id="70158832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7D2042B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0AEC82DE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958D1C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03196693" w:edGrp="everyone" w:colFirst="1" w:colLast="1"/>
            <w:permEnd w:id="88748967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6F7587E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6001985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E65243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44092175" w:edGrp="everyone" w:colFirst="1" w:colLast="1"/>
            <w:permEnd w:id="60319669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792A1F5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2794A9E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83DF09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166874269" w:edGrp="everyone" w:colFirst="1" w:colLast="1"/>
            <w:permEnd w:id="64409217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3B43801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166874269"/>
      <w:tr w:rsidR="0050069F" w:rsidRPr="0050069F" w14:paraId="0FF25DB5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0D47A0D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657A3BBE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001970F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655453735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380CFE0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151EE316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1D52C2C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2038563398" w:edGrp="everyone" w:colFirst="1" w:colLast="1"/>
            <w:permEnd w:id="65545373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0B068B6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F58DD7C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CFA6F5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77550283" w:edGrp="everyone" w:colFirst="1" w:colLast="1"/>
            <w:permEnd w:id="203856339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0E8E978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FD8EDFC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F3588A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216049201" w:edGrp="everyone" w:colFirst="1" w:colLast="1"/>
            <w:permEnd w:id="7755028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3C9629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68C8FED7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02ECB4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06496235" w:edGrp="everyone" w:colFirst="1" w:colLast="1"/>
            <w:permEnd w:id="1216049201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5E39C1B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506496235"/>
      <w:tr w:rsidR="0050069F" w:rsidRPr="0050069F" w14:paraId="579C62E0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01E55FE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C3F1EA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58A1C4C" w14:textId="77777777" w:rsidR="0050069F" w:rsidRPr="0050069F" w:rsidRDefault="0050069F" w:rsidP="0050069F">
            <w:pPr>
              <w:numPr>
                <w:ilvl w:val="0"/>
                <w:numId w:val="17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035094678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3E6C4FD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0A43F28B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7C88C88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71581763" w:edGrp="everyone" w:colFirst="1" w:colLast="1"/>
            <w:permEnd w:id="203509467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682FD8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186ED9E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BBC663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5194829" w:edGrp="everyone" w:colFirst="1" w:colLast="1"/>
            <w:permEnd w:id="167158176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5A9E36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4B579C6A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056AD8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25825057" w:edGrp="everyone" w:colFirst="1" w:colLast="1"/>
            <w:permEnd w:id="15519482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84ADEF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0655BEC" w14:textId="77777777" w:rsidTr="007128EF">
        <w:trPr>
          <w:trHeight w:val="510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7B1878A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67146482" w:edGrp="everyone" w:colFirst="1" w:colLast="1"/>
            <w:permEnd w:id="162582505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74DA93C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1867146482"/>
    </w:tbl>
    <w:p w14:paraId="4B84199E" w14:textId="77777777" w:rsidR="0050069F" w:rsidRPr="0050069F" w:rsidRDefault="0050069F" w:rsidP="0050069F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kern w:val="0"/>
          <w:szCs w:val="20"/>
        </w:rPr>
      </w:pPr>
    </w:p>
    <w:p w14:paraId="61AE4D2D" w14:textId="58E35FBE" w:rsidR="0050069F" w:rsidRPr="0050069F" w:rsidRDefault="0050069F">
      <w:pPr>
        <w:tabs>
          <w:tab w:val="clear" w:pos="709"/>
        </w:tabs>
        <w:spacing w:after="160" w:line="259" w:lineRule="auto"/>
        <w:rPr>
          <w:rFonts w:asciiTheme="minorHAnsi" w:hAnsiTheme="minorHAnsi" w:cstheme="minorHAnsi"/>
          <w:szCs w:val="20"/>
        </w:rPr>
      </w:pPr>
      <w:r w:rsidRPr="0050069F">
        <w:rPr>
          <w:rFonts w:asciiTheme="minorHAnsi" w:hAnsiTheme="minorHAnsi" w:cstheme="minorHAnsi"/>
          <w:szCs w:val="20"/>
        </w:rPr>
        <w:br w:type="page"/>
      </w:r>
    </w:p>
    <w:tbl>
      <w:tblPr>
        <w:tblStyle w:val="Tabellenraster8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5953"/>
      </w:tblGrid>
      <w:tr w:rsidR="0050069F" w:rsidRPr="0050069F" w14:paraId="1BA4D8FE" w14:textId="77777777" w:rsidTr="007128EF">
        <w:trPr>
          <w:trHeight w:val="567"/>
        </w:trPr>
        <w:tc>
          <w:tcPr>
            <w:tcW w:w="2552" w:type="dxa"/>
            <w:vAlign w:val="center"/>
          </w:tcPr>
          <w:p w14:paraId="6E038145" w14:textId="77777777" w:rsidR="0050069F" w:rsidRPr="0050069F" w:rsidRDefault="0050069F" w:rsidP="0050069F">
            <w:pPr>
              <w:numPr>
                <w:ilvl w:val="0"/>
                <w:numId w:val="14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lastRenderedPageBreak/>
              <w:t>Projekt</w:t>
            </w:r>
          </w:p>
        </w:tc>
        <w:tc>
          <w:tcPr>
            <w:tcW w:w="5953" w:type="dxa"/>
            <w:vAlign w:val="center"/>
          </w:tcPr>
          <w:p w14:paraId="17831AB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663695156" w:edGrp="everyone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  </w:t>
            </w:r>
            <w:permEnd w:id="663695156"/>
          </w:p>
        </w:tc>
      </w:tr>
      <w:tr w:rsidR="0050069F" w:rsidRPr="0050069F" w14:paraId="15582797" w14:textId="77777777" w:rsidTr="007128EF">
        <w:trPr>
          <w:trHeight w:val="624"/>
        </w:trPr>
        <w:tc>
          <w:tcPr>
            <w:tcW w:w="8505" w:type="dxa"/>
            <w:gridSpan w:val="2"/>
            <w:vAlign w:val="center"/>
          </w:tcPr>
          <w:p w14:paraId="1E253B1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41CC433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71F37D9B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417432384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2526948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502D9020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E9FCB7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66600457" w:edGrp="everyone" w:colFirst="1" w:colLast="1"/>
            <w:permEnd w:id="141743238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034D868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6CA5745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7EFEFB3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374562858" w:edGrp="everyone" w:colFirst="1" w:colLast="1"/>
            <w:permEnd w:id="166660045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16F914F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79CD5E6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26CDAB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553405235" w:edGrp="everyone" w:colFirst="1" w:colLast="1"/>
            <w:permEnd w:id="1374562858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450F5F7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060A1903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6AB3B8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70786126" w:edGrp="everyone" w:colFirst="1" w:colLast="1"/>
            <w:permEnd w:id="55340523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0218A1F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70786126"/>
      <w:tr w:rsidR="0050069F" w:rsidRPr="0050069F" w14:paraId="3B159C2C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4C6E35D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35EA938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7150B51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919093265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0D5FF94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2B8EF77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32B46A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980438472" w:edGrp="everyone" w:colFirst="1" w:colLast="1"/>
            <w:permEnd w:id="191909326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E41C0D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1BA6D27F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6B812B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314917755" w:edGrp="everyone" w:colFirst="1" w:colLast="1"/>
            <w:permEnd w:id="1980438472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7EB25D0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7AB90CA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9E6119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871067425" w:edGrp="everyone" w:colFirst="1" w:colLast="1"/>
            <w:permEnd w:id="31491775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3A3E150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410E4462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827201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267403475" w:edGrp="everyone" w:colFirst="1" w:colLast="1"/>
            <w:permEnd w:id="187106742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0007A9E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267403475"/>
      <w:tr w:rsidR="0050069F" w:rsidRPr="0050069F" w14:paraId="62D6379E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5B623D4A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BE0451F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F208C47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743648800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2EB25E8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661658F0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5C869F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474108402" w:edGrp="everyone" w:colFirst="1" w:colLast="1"/>
            <w:permEnd w:id="74364880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6495E8F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0A356DB4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25EE4E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609254729" w:edGrp="everyone" w:colFirst="1" w:colLast="1"/>
            <w:permEnd w:id="1474108402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0D80331C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07896A1E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EBE432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53694909" w:edGrp="everyone" w:colFirst="1" w:colLast="1"/>
            <w:permEnd w:id="60925472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2423ABFA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B5442E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DB8C1A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540308354" w:edGrp="everyone" w:colFirst="1" w:colLast="1"/>
            <w:permEnd w:id="5369490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73E961A7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540308354"/>
      <w:tr w:rsidR="0050069F" w:rsidRPr="0050069F" w14:paraId="25ECD921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4A97358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6CD8D768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A52881B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3925897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1B3C215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6A4209E2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5CC9CD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18112037" w:edGrp="everyone" w:colFirst="1" w:colLast="1"/>
            <w:permEnd w:id="2392589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25A9482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EEA3F3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2821DC3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22420229" w:edGrp="everyone" w:colFirst="1" w:colLast="1"/>
            <w:permEnd w:id="161811203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54BC829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FA99192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B87C41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569540053" w:edGrp="everyone" w:colFirst="1" w:colLast="1"/>
            <w:permEnd w:id="1522420229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027BBA5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tr w:rsidR="0050069F" w:rsidRPr="0050069F" w14:paraId="53051003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07427DB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2636226" w:edGrp="everyone" w:colFirst="1" w:colLast="1"/>
            <w:permEnd w:id="56954005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1CDC85C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  <w:lang w:val="en-US"/>
              </w:rPr>
            </w:pPr>
          </w:p>
        </w:tc>
      </w:tr>
      <w:permEnd w:id="152636226"/>
      <w:tr w:rsidR="0050069F" w:rsidRPr="0050069F" w14:paraId="474FA304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0444327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6A521E7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52DB05C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226641174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54D3A67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7406DBDB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1812877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524782114" w:edGrp="everyone" w:colFirst="1" w:colLast="1"/>
            <w:permEnd w:id="22664117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19E4A7D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05EF9AF6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62D6615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930717360" w:edGrp="everyone" w:colFirst="1" w:colLast="1"/>
            <w:permEnd w:id="152478211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56B2017A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1195FAA1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5418899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80386687" w:edGrp="everyone" w:colFirst="1" w:colLast="1"/>
            <w:permEnd w:id="1930717360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4C631E80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2E73C8D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41BCBC1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85272765" w:edGrp="everyone" w:colFirst="1" w:colLast="1"/>
            <w:permEnd w:id="480386687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vAlign w:val="center"/>
          </w:tcPr>
          <w:p w14:paraId="0087C041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85272765"/>
      <w:tr w:rsidR="0050069F" w:rsidRPr="0050069F" w14:paraId="37D667D2" w14:textId="77777777" w:rsidTr="007128EF">
        <w:trPr>
          <w:trHeight w:val="510"/>
        </w:trPr>
        <w:tc>
          <w:tcPr>
            <w:tcW w:w="8505" w:type="dxa"/>
            <w:gridSpan w:val="2"/>
            <w:vAlign w:val="center"/>
          </w:tcPr>
          <w:p w14:paraId="2C0ADD3E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E65D769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3759A407" w14:textId="77777777" w:rsidR="0050069F" w:rsidRPr="0050069F" w:rsidRDefault="0050069F" w:rsidP="0050069F">
            <w:pPr>
              <w:numPr>
                <w:ilvl w:val="0"/>
                <w:numId w:val="18"/>
              </w:num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  <w:permStart w:id="1263089265" w:edGrp="everyone" w:colFirst="1" w:colLast="1"/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>Halbjahr</w:t>
            </w:r>
          </w:p>
        </w:tc>
        <w:tc>
          <w:tcPr>
            <w:tcW w:w="5953" w:type="dxa"/>
            <w:vAlign w:val="center"/>
          </w:tcPr>
          <w:p w14:paraId="04F677F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Theme="minorHAnsi" w:hAnsiTheme="minorHAnsi" w:cstheme="minorHAnsi"/>
                <w:kern w:val="0"/>
                <w:szCs w:val="20"/>
              </w:rPr>
            </w:pPr>
            <w:r w:rsidRPr="0050069F">
              <w:rPr>
                <w:rFonts w:asciiTheme="minorHAnsi" w:hAnsiTheme="minorHAnsi" w:cstheme="minorHAnsi"/>
                <w:kern w:val="0"/>
                <w:szCs w:val="20"/>
              </w:rPr>
              <w:t xml:space="preserve">MM.YYYY – MM.YYYY </w:t>
            </w:r>
          </w:p>
        </w:tc>
      </w:tr>
      <w:tr w:rsidR="0050069F" w:rsidRPr="0050069F" w14:paraId="31F39AC5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405C152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55897943" w:edGrp="everyone" w:colFirst="1" w:colLast="1"/>
            <w:permEnd w:id="126308926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Stoffentwicklung</w:t>
            </w:r>
          </w:p>
        </w:tc>
        <w:tc>
          <w:tcPr>
            <w:tcW w:w="5953" w:type="dxa"/>
            <w:vAlign w:val="center"/>
          </w:tcPr>
          <w:p w14:paraId="0BD6291B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5997AF46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6985469D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704778465" w:edGrp="everyone" w:colFirst="1" w:colLast="1"/>
            <w:permEnd w:id="455897943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Projektentwicklung</w:t>
            </w:r>
          </w:p>
        </w:tc>
        <w:tc>
          <w:tcPr>
            <w:tcW w:w="5953" w:type="dxa"/>
            <w:vAlign w:val="center"/>
          </w:tcPr>
          <w:p w14:paraId="38F2E714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8BB0FC1" w14:textId="77777777" w:rsidTr="007128EF">
        <w:trPr>
          <w:trHeight w:val="510"/>
        </w:trPr>
        <w:tc>
          <w:tcPr>
            <w:tcW w:w="2552" w:type="dxa"/>
            <w:vAlign w:val="center"/>
          </w:tcPr>
          <w:p w14:paraId="2B2BF56F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1632066034" w:edGrp="everyone" w:colFirst="1" w:colLast="1"/>
            <w:permEnd w:id="704778465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Marktteilnahmen</w:t>
            </w:r>
          </w:p>
        </w:tc>
        <w:tc>
          <w:tcPr>
            <w:tcW w:w="5953" w:type="dxa"/>
            <w:vAlign w:val="center"/>
          </w:tcPr>
          <w:p w14:paraId="50737778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tr w:rsidR="0050069F" w:rsidRPr="0050069F" w14:paraId="787C53D0" w14:textId="77777777" w:rsidTr="007128EF">
        <w:trPr>
          <w:trHeight w:val="510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3B586529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kern w:val="0"/>
                <w:szCs w:val="20"/>
              </w:rPr>
            </w:pPr>
            <w:permStart w:id="472193926" w:edGrp="everyone" w:colFirst="1" w:colLast="1"/>
            <w:permEnd w:id="1632066034"/>
            <w:r w:rsidRPr="0050069F">
              <w:rPr>
                <w:rFonts w:asciiTheme="minorHAnsi" w:hAnsiTheme="minorHAnsi" w:cstheme="minorHAnsi"/>
                <w:color w:val="000000"/>
                <w:kern w:val="0"/>
                <w:szCs w:val="20"/>
              </w:rPr>
              <w:t>Sonstiges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492DAE16" w14:textId="77777777" w:rsidR="0050069F" w:rsidRPr="0050069F" w:rsidRDefault="0050069F" w:rsidP="0050069F">
            <w:pPr>
              <w:tabs>
                <w:tab w:val="clear" w:pos="709"/>
              </w:tabs>
              <w:spacing w:after="0" w:line="240" w:lineRule="auto"/>
              <w:rPr>
                <w:rFonts w:asciiTheme="minorHAnsi" w:hAnsiTheme="minorHAnsi" w:cstheme="minorHAnsi"/>
                <w:kern w:val="0"/>
                <w:szCs w:val="20"/>
              </w:rPr>
            </w:pPr>
          </w:p>
        </w:tc>
      </w:tr>
      <w:permEnd w:id="472193926"/>
    </w:tbl>
    <w:p w14:paraId="54A839E3" w14:textId="77777777" w:rsidR="0050069F" w:rsidRPr="0050069F" w:rsidRDefault="0050069F" w:rsidP="0050069F">
      <w:pPr>
        <w:tabs>
          <w:tab w:val="clear" w:pos="709"/>
        </w:tabs>
        <w:spacing w:after="160" w:line="259" w:lineRule="auto"/>
        <w:rPr>
          <w:rFonts w:asciiTheme="minorHAnsi" w:eastAsia="Calibri" w:hAnsiTheme="minorHAnsi" w:cstheme="minorHAnsi"/>
          <w:kern w:val="0"/>
          <w:szCs w:val="20"/>
        </w:rPr>
      </w:pPr>
    </w:p>
    <w:p w14:paraId="25DCF14A" w14:textId="77777777" w:rsidR="00AD6E19" w:rsidRPr="0050069F" w:rsidRDefault="00AD6E19" w:rsidP="00AD6E19">
      <w:pPr>
        <w:rPr>
          <w:rFonts w:asciiTheme="minorHAnsi" w:hAnsiTheme="minorHAnsi" w:cstheme="minorHAnsi"/>
          <w:szCs w:val="20"/>
        </w:rPr>
      </w:pPr>
    </w:p>
    <w:sectPr w:rsidR="00AD6E19" w:rsidRPr="0050069F" w:rsidSect="004D6F7C">
      <w:pgSz w:w="11906" w:h="16838"/>
      <w:pgMar w:top="1701" w:right="2835" w:bottom="1701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2E14E8" w14:textId="77777777" w:rsidR="00301758" w:rsidRDefault="00301758" w:rsidP="0094775D">
      <w:pPr>
        <w:spacing w:after="0" w:line="240" w:lineRule="auto"/>
      </w:pPr>
      <w:r>
        <w:separator/>
      </w:r>
    </w:p>
  </w:endnote>
  <w:endnote w:type="continuationSeparator" w:id="0">
    <w:p w14:paraId="64BB73DA" w14:textId="77777777" w:rsidR="00301758" w:rsidRDefault="00301758" w:rsidP="009477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Pro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A53F9B13-6BCE-4D18-8C2A-DFD7EE5B4CCB}"/>
    <w:embedItalic r:id="rId2" w:fontKey="{714CBF13-B60E-4B27-A7EE-56E0D3F4FFDF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5F4521" w14:textId="77777777" w:rsidR="00F4509B" w:rsidRDefault="00F4509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57E219" w14:textId="77777777" w:rsidR="00F4509B" w:rsidRDefault="00F4509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FF5ED4" w14:textId="7EB140A2" w:rsidR="0094775D" w:rsidRDefault="00B4056C" w:rsidP="007128EF">
    <w:pPr>
      <w:pStyle w:val="Fuzeile"/>
      <w:tabs>
        <w:tab w:val="clear" w:pos="709"/>
        <w:tab w:val="clear" w:pos="4536"/>
        <w:tab w:val="clear" w:pos="9072"/>
        <w:tab w:val="left" w:pos="5535"/>
      </w:tabs>
    </w:pPr>
    <w:r>
      <w:rPr>
        <w:noProof/>
      </w:rPr>
      <w:drawing>
        <wp:anchor distT="0" distB="0" distL="114300" distR="114300" simplePos="0" relativeHeight="251661824" behindDoc="0" locked="0" layoutInCell="1" allowOverlap="1" wp14:anchorId="0D3C4474" wp14:editId="5C1ADDC5">
          <wp:simplePos x="0" y="0"/>
          <wp:positionH relativeFrom="page">
            <wp:align>center</wp:align>
          </wp:positionH>
          <wp:positionV relativeFrom="page">
            <wp:posOffset>9829165</wp:posOffset>
          </wp:positionV>
          <wp:extent cx="2530800" cy="648000"/>
          <wp:effectExtent l="0" t="0" r="3175" b="0"/>
          <wp:wrapNone/>
          <wp:docPr id="1777730451" name="Grafik 17777304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3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128E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928D3E" w14:textId="77777777" w:rsidR="00301758" w:rsidRDefault="00301758" w:rsidP="0094775D">
      <w:pPr>
        <w:spacing w:after="0" w:line="240" w:lineRule="auto"/>
      </w:pPr>
      <w:r>
        <w:separator/>
      </w:r>
    </w:p>
  </w:footnote>
  <w:footnote w:type="continuationSeparator" w:id="0">
    <w:p w14:paraId="07D01FAC" w14:textId="77777777" w:rsidR="00301758" w:rsidRDefault="00301758" w:rsidP="009477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BF6B4D" w14:textId="77777777" w:rsidR="00F4509B" w:rsidRDefault="00F450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66510" w14:textId="77777777" w:rsidR="003E6930" w:rsidRPr="006D696B" w:rsidRDefault="003E6930" w:rsidP="00C72C83">
    <w:pPr>
      <w:pStyle w:val="Seite"/>
      <w:framePr w:wrap="notBeside" w:vAnchor="page"/>
    </w:pPr>
    <w:r w:rsidRPr="006D696B">
      <w:t xml:space="preserve">Seite </w:t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  <w:r>
      <w:t>/</w:t>
    </w:r>
    <w:r w:rsidR="00F4509B">
      <w:fldChar w:fldCharType="begin"/>
    </w:r>
    <w:r w:rsidR="00F4509B">
      <w:instrText xml:space="preserve"> NUMPAGES  \* Arabic  \* MERGEFORMAT </w:instrText>
    </w:r>
    <w:r w:rsidR="00F4509B">
      <w:fldChar w:fldCharType="separate"/>
    </w:r>
    <w:r>
      <w:t>2</w:t>
    </w:r>
    <w:r w:rsidR="00F4509B">
      <w:fldChar w:fldCharType="end"/>
    </w:r>
  </w:p>
  <w:p w14:paraId="27E02301" w14:textId="77777777" w:rsidR="00863203" w:rsidRDefault="000C7517">
    <w:pPr>
      <w:pStyle w:val="Kopfzeile"/>
    </w:pPr>
    <w:r>
      <w:rPr>
        <w:noProof/>
      </w:rPr>
      <w:drawing>
        <wp:anchor distT="0" distB="0" distL="114300" distR="114300" simplePos="0" relativeHeight="251663872" behindDoc="1" locked="0" layoutInCell="1" allowOverlap="1" wp14:anchorId="4C5F99DC" wp14:editId="0A9E6078">
          <wp:simplePos x="0" y="0"/>
          <wp:positionH relativeFrom="page">
            <wp:align>left</wp:align>
          </wp:positionH>
          <wp:positionV relativeFrom="page">
            <wp:posOffset>0</wp:posOffset>
          </wp:positionV>
          <wp:extent cx="7560000" cy="1443600"/>
          <wp:effectExtent l="0" t="0" r="0" b="0"/>
          <wp:wrapNone/>
          <wp:docPr id="1508537137" name="Grafik 15085371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60000" cy="144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949EB7" w14:textId="6089C5D6" w:rsidR="00FF76C5" w:rsidRPr="006D696B" w:rsidRDefault="00FF76C5" w:rsidP="00FF76C5">
    <w:pPr>
      <w:pStyle w:val="Seite"/>
      <w:framePr w:wrap="notBeside" w:vAnchor="page"/>
    </w:pPr>
  </w:p>
  <w:p w14:paraId="52543C55" w14:textId="049B6319" w:rsidR="007128EF" w:rsidRPr="00FF76C5" w:rsidRDefault="007128EF" w:rsidP="00FF76C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B976E5"/>
    <w:multiLevelType w:val="multilevel"/>
    <w:tmpl w:val="86804C4E"/>
    <w:lvl w:ilvl="0">
      <w:start w:val="1"/>
      <w:numFmt w:val="decimal"/>
      <w:pStyle w:val="berschrift1"/>
      <w:lvlText w:val="%1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pStyle w:val="berschrift2"/>
      <w:isLgl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pStyle w:val="berschrift3"/>
      <w:isLgl/>
      <w:lvlText w:val="%1.%2.%3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709" w:hanging="709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709" w:hanging="709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709" w:hanging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9" w:hanging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09" w:hanging="709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09" w:hanging="709"/>
      </w:pPr>
      <w:rPr>
        <w:rFonts w:hint="default"/>
      </w:rPr>
    </w:lvl>
  </w:abstractNum>
  <w:abstractNum w:abstractNumId="1" w15:restartNumberingAfterBreak="0">
    <w:nsid w:val="0E29708B"/>
    <w:multiLevelType w:val="hybridMultilevel"/>
    <w:tmpl w:val="0B80690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D10B6D"/>
    <w:multiLevelType w:val="hybridMultilevel"/>
    <w:tmpl w:val="FE2A4AF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AF2724"/>
    <w:multiLevelType w:val="hybridMultilevel"/>
    <w:tmpl w:val="57D4BDA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887982"/>
    <w:multiLevelType w:val="hybridMultilevel"/>
    <w:tmpl w:val="89724542"/>
    <w:lvl w:ilvl="0" w:tplc="04070001">
      <w:start w:val="1"/>
      <w:numFmt w:val="bullet"/>
      <w:lvlText w:val=""/>
      <w:lvlJc w:val="left"/>
      <w:pPr>
        <w:ind w:left="1073" w:hanging="713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9A16A3"/>
    <w:multiLevelType w:val="hybridMultilevel"/>
    <w:tmpl w:val="452060B0"/>
    <w:lvl w:ilvl="0" w:tplc="FFFFFFFF">
      <w:numFmt w:val="bullet"/>
      <w:lvlText w:val="•"/>
      <w:lvlJc w:val="left"/>
      <w:pPr>
        <w:ind w:left="1073" w:hanging="713"/>
      </w:pPr>
      <w:rPr>
        <w:rFonts w:ascii="Arial" w:eastAsiaTheme="minorHAnsi" w:hAnsi="Arial" w:cs="Arial" w:hint="default"/>
      </w:rPr>
    </w:lvl>
    <w:lvl w:ilvl="1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B95AED"/>
    <w:multiLevelType w:val="hybridMultilevel"/>
    <w:tmpl w:val="8986433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89328E"/>
    <w:multiLevelType w:val="hybridMultilevel"/>
    <w:tmpl w:val="00064D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103EA0"/>
    <w:multiLevelType w:val="hybridMultilevel"/>
    <w:tmpl w:val="8FFA0EC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6409FD"/>
    <w:multiLevelType w:val="hybridMultilevel"/>
    <w:tmpl w:val="8B3A9D54"/>
    <w:lvl w:ilvl="0" w:tplc="45401406">
      <w:numFmt w:val="bullet"/>
      <w:pStyle w:val="HFMListe1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580783"/>
    <w:multiLevelType w:val="hybridMultilevel"/>
    <w:tmpl w:val="BBDC9590"/>
    <w:lvl w:ilvl="0" w:tplc="04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C712C1"/>
    <w:multiLevelType w:val="hybridMultilevel"/>
    <w:tmpl w:val="7362DA12"/>
    <w:lvl w:ilvl="0" w:tplc="90AEC78A">
      <w:numFmt w:val="bullet"/>
      <w:pStyle w:val="Listenabsatz"/>
      <w:lvlText w:val="•"/>
      <w:lvlJc w:val="left"/>
      <w:pPr>
        <w:ind w:left="1073" w:hanging="713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6E6677"/>
    <w:multiLevelType w:val="hybridMultilevel"/>
    <w:tmpl w:val="11FEB03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A41650"/>
    <w:multiLevelType w:val="hybridMultilevel"/>
    <w:tmpl w:val="59BC1258"/>
    <w:lvl w:ilvl="0" w:tplc="F63C07DC">
      <w:numFmt w:val="bullet"/>
      <w:pStyle w:val="HFMListe2"/>
      <w:lvlText w:val="•"/>
      <w:lvlJc w:val="left"/>
      <w:pPr>
        <w:ind w:left="713" w:hanging="713"/>
      </w:pPr>
      <w:rPr>
        <w:rFonts w:ascii="Arial" w:eastAsiaTheme="minorHAnsi" w:hAnsi="Arial" w:cs="Arial" w:hint="default"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81338021">
    <w:abstractNumId w:val="0"/>
  </w:num>
  <w:num w:numId="2" w16cid:durableId="178736678">
    <w:abstractNumId w:val="2"/>
  </w:num>
  <w:num w:numId="3" w16cid:durableId="448012527">
    <w:abstractNumId w:val="11"/>
  </w:num>
  <w:num w:numId="4" w16cid:durableId="1924996907">
    <w:abstractNumId w:val="5"/>
  </w:num>
  <w:num w:numId="5" w16cid:durableId="1053120052">
    <w:abstractNumId w:val="4"/>
  </w:num>
  <w:num w:numId="6" w16cid:durableId="1191844299">
    <w:abstractNumId w:val="13"/>
  </w:num>
  <w:num w:numId="7" w16cid:durableId="1332686264">
    <w:abstractNumId w:val="9"/>
  </w:num>
  <w:num w:numId="8" w16cid:durableId="1177501371">
    <w:abstractNumId w:val="10"/>
  </w:num>
  <w:num w:numId="9" w16cid:durableId="1798376159">
    <w:abstractNumId w:val="0"/>
  </w:num>
  <w:num w:numId="10" w16cid:durableId="1087993993">
    <w:abstractNumId w:val="0"/>
  </w:num>
  <w:num w:numId="11" w16cid:durableId="1343047013">
    <w:abstractNumId w:val="0"/>
  </w:num>
  <w:num w:numId="12" w16cid:durableId="1583177948">
    <w:abstractNumId w:val="0"/>
  </w:num>
  <w:num w:numId="13" w16cid:durableId="819005909">
    <w:abstractNumId w:val="7"/>
  </w:num>
  <w:num w:numId="14" w16cid:durableId="235013709">
    <w:abstractNumId w:val="6"/>
  </w:num>
  <w:num w:numId="15" w16cid:durableId="712273555">
    <w:abstractNumId w:val="3"/>
  </w:num>
  <w:num w:numId="16" w16cid:durableId="1817061517">
    <w:abstractNumId w:val="1"/>
  </w:num>
  <w:num w:numId="17" w16cid:durableId="1730347213">
    <w:abstractNumId w:val="12"/>
  </w:num>
  <w:num w:numId="18" w16cid:durableId="1510635346">
    <w:abstractNumId w:val="8"/>
  </w:num>
  <w:num w:numId="19" w16cid:durableId="1449466583">
    <w:abstractNumId w:val="0"/>
  </w:num>
  <w:num w:numId="20" w16cid:durableId="174542458">
    <w:abstractNumId w:val="0"/>
  </w:num>
  <w:num w:numId="21" w16cid:durableId="8903120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/>
  <w:attachedTemplate r:id="rId1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8EF"/>
    <w:rsid w:val="000125FF"/>
    <w:rsid w:val="000154B4"/>
    <w:rsid w:val="00017DEC"/>
    <w:rsid w:val="00030A84"/>
    <w:rsid w:val="000648D3"/>
    <w:rsid w:val="00071B8C"/>
    <w:rsid w:val="00073D53"/>
    <w:rsid w:val="0008576A"/>
    <w:rsid w:val="0008675F"/>
    <w:rsid w:val="000B668F"/>
    <w:rsid w:val="000C7517"/>
    <w:rsid w:val="000D4B55"/>
    <w:rsid w:val="000F2A46"/>
    <w:rsid w:val="00106CBF"/>
    <w:rsid w:val="00125D27"/>
    <w:rsid w:val="00185D67"/>
    <w:rsid w:val="00193D28"/>
    <w:rsid w:val="00193EFD"/>
    <w:rsid w:val="001960E8"/>
    <w:rsid w:val="00197221"/>
    <w:rsid w:val="001C3806"/>
    <w:rsid w:val="001E1D4E"/>
    <w:rsid w:val="001F23D3"/>
    <w:rsid w:val="00205295"/>
    <w:rsid w:val="002119F4"/>
    <w:rsid w:val="00227BBD"/>
    <w:rsid w:val="00242149"/>
    <w:rsid w:val="002712BC"/>
    <w:rsid w:val="002732D7"/>
    <w:rsid w:val="0029161B"/>
    <w:rsid w:val="002B37CF"/>
    <w:rsid w:val="002C3F9F"/>
    <w:rsid w:val="002E5090"/>
    <w:rsid w:val="00301758"/>
    <w:rsid w:val="0033247E"/>
    <w:rsid w:val="003444E3"/>
    <w:rsid w:val="00376C8E"/>
    <w:rsid w:val="00384B95"/>
    <w:rsid w:val="00386000"/>
    <w:rsid w:val="0039088D"/>
    <w:rsid w:val="003B2013"/>
    <w:rsid w:val="003E62A3"/>
    <w:rsid w:val="003E6930"/>
    <w:rsid w:val="004072BC"/>
    <w:rsid w:val="00430D69"/>
    <w:rsid w:val="00452684"/>
    <w:rsid w:val="0046406C"/>
    <w:rsid w:val="004A7CCA"/>
    <w:rsid w:val="004C0509"/>
    <w:rsid w:val="004D6F7C"/>
    <w:rsid w:val="004F4F9D"/>
    <w:rsid w:val="0050069F"/>
    <w:rsid w:val="00511786"/>
    <w:rsid w:val="0052506E"/>
    <w:rsid w:val="005460E4"/>
    <w:rsid w:val="00551BE4"/>
    <w:rsid w:val="00552DB1"/>
    <w:rsid w:val="00566C42"/>
    <w:rsid w:val="005721CD"/>
    <w:rsid w:val="0059278D"/>
    <w:rsid w:val="00605BAF"/>
    <w:rsid w:val="00614369"/>
    <w:rsid w:val="0061499E"/>
    <w:rsid w:val="006256D9"/>
    <w:rsid w:val="006332C6"/>
    <w:rsid w:val="00661215"/>
    <w:rsid w:val="006841EE"/>
    <w:rsid w:val="00686A38"/>
    <w:rsid w:val="006A237E"/>
    <w:rsid w:val="006C38FA"/>
    <w:rsid w:val="006D696B"/>
    <w:rsid w:val="007128EF"/>
    <w:rsid w:val="00757C31"/>
    <w:rsid w:val="00767670"/>
    <w:rsid w:val="00776F8F"/>
    <w:rsid w:val="007D24D7"/>
    <w:rsid w:val="0082078A"/>
    <w:rsid w:val="00824FFA"/>
    <w:rsid w:val="008441EE"/>
    <w:rsid w:val="008628EF"/>
    <w:rsid w:val="00863203"/>
    <w:rsid w:val="008A187F"/>
    <w:rsid w:val="008E7F14"/>
    <w:rsid w:val="00911AA4"/>
    <w:rsid w:val="00934B2A"/>
    <w:rsid w:val="0094775D"/>
    <w:rsid w:val="009960A7"/>
    <w:rsid w:val="009D234E"/>
    <w:rsid w:val="009D5485"/>
    <w:rsid w:val="009D5B78"/>
    <w:rsid w:val="009E742A"/>
    <w:rsid w:val="009F6BBE"/>
    <w:rsid w:val="00A06D92"/>
    <w:rsid w:val="00A15B45"/>
    <w:rsid w:val="00A300E7"/>
    <w:rsid w:val="00A413A3"/>
    <w:rsid w:val="00A44417"/>
    <w:rsid w:val="00A44F8D"/>
    <w:rsid w:val="00AA06CB"/>
    <w:rsid w:val="00AA532A"/>
    <w:rsid w:val="00AC3A48"/>
    <w:rsid w:val="00AD6E19"/>
    <w:rsid w:val="00AE214B"/>
    <w:rsid w:val="00AF2907"/>
    <w:rsid w:val="00B01E12"/>
    <w:rsid w:val="00B4056C"/>
    <w:rsid w:val="00B54E3A"/>
    <w:rsid w:val="00B90085"/>
    <w:rsid w:val="00BA377D"/>
    <w:rsid w:val="00BE16B8"/>
    <w:rsid w:val="00C01A39"/>
    <w:rsid w:val="00C061DE"/>
    <w:rsid w:val="00C72C83"/>
    <w:rsid w:val="00C749B4"/>
    <w:rsid w:val="00CF5B5B"/>
    <w:rsid w:val="00D17AB6"/>
    <w:rsid w:val="00D36148"/>
    <w:rsid w:val="00D50F5E"/>
    <w:rsid w:val="00D56366"/>
    <w:rsid w:val="00D7135C"/>
    <w:rsid w:val="00D743D0"/>
    <w:rsid w:val="00D95748"/>
    <w:rsid w:val="00DA2453"/>
    <w:rsid w:val="00DB5B78"/>
    <w:rsid w:val="00DC75A5"/>
    <w:rsid w:val="00E10526"/>
    <w:rsid w:val="00E132F9"/>
    <w:rsid w:val="00E37D7F"/>
    <w:rsid w:val="00E432EC"/>
    <w:rsid w:val="00E67318"/>
    <w:rsid w:val="00E707ED"/>
    <w:rsid w:val="00E83981"/>
    <w:rsid w:val="00EB757E"/>
    <w:rsid w:val="00ED0275"/>
    <w:rsid w:val="00EE7DCF"/>
    <w:rsid w:val="00F0063A"/>
    <w:rsid w:val="00F42276"/>
    <w:rsid w:val="00F4509B"/>
    <w:rsid w:val="00F50FB9"/>
    <w:rsid w:val="00F74906"/>
    <w:rsid w:val="00F94E2C"/>
    <w:rsid w:val="00FC27B6"/>
    <w:rsid w:val="00FE59D6"/>
    <w:rsid w:val="00FF7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95C484"/>
  <w15:chartTrackingRefBased/>
  <w15:docId w15:val="{03DF3F13-75F3-47FD-91C0-08878107F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7135C"/>
    <w:pPr>
      <w:tabs>
        <w:tab w:val="left" w:pos="709"/>
      </w:tabs>
      <w:spacing w:after="260" w:line="312" w:lineRule="auto"/>
    </w:pPr>
    <w:rPr>
      <w:rFonts w:ascii="Arial" w:hAnsi="Arial"/>
      <w:kern w:val="14"/>
      <w:sz w:val="20"/>
    </w:rPr>
  </w:style>
  <w:style w:type="paragraph" w:styleId="berschrift1">
    <w:name w:val="heading 1"/>
    <w:aliases w:val="HFM H1"/>
    <w:basedOn w:val="Standard"/>
    <w:next w:val="Standard"/>
    <w:link w:val="berschrift1Zchn"/>
    <w:uiPriority w:val="9"/>
    <w:qFormat/>
    <w:rsid w:val="0046406C"/>
    <w:pPr>
      <w:keepNext/>
      <w:keepLines/>
      <w:numPr>
        <w:numId w:val="1"/>
      </w:numPr>
      <w:spacing w:before="780" w:line="240" w:lineRule="auto"/>
      <w:outlineLvl w:val="0"/>
    </w:pPr>
    <w:rPr>
      <w:rFonts w:eastAsiaTheme="majorEastAsia" w:cstheme="majorBidi"/>
      <w:b/>
      <w:caps/>
      <w:sz w:val="28"/>
      <w:szCs w:val="28"/>
    </w:rPr>
  </w:style>
  <w:style w:type="paragraph" w:styleId="berschrift2">
    <w:name w:val="heading 2"/>
    <w:aliases w:val="HFM H2"/>
    <w:basedOn w:val="Standard"/>
    <w:next w:val="Standard"/>
    <w:link w:val="berschrift2Zchn"/>
    <w:uiPriority w:val="9"/>
    <w:unhideWhenUsed/>
    <w:qFormat/>
    <w:rsid w:val="0046406C"/>
    <w:pPr>
      <w:keepNext/>
      <w:keepLines/>
      <w:numPr>
        <w:ilvl w:val="1"/>
        <w:numId w:val="1"/>
      </w:numPr>
      <w:tabs>
        <w:tab w:val="clear" w:pos="709"/>
      </w:tabs>
      <w:spacing w:before="260" w:after="0"/>
      <w:outlineLvl w:val="1"/>
    </w:pPr>
    <w:rPr>
      <w:rFonts w:asciiTheme="majorHAnsi" w:eastAsiaTheme="majorEastAsia" w:hAnsiTheme="majorHAnsi" w:cstheme="majorBidi"/>
      <w:b/>
      <w:bCs/>
      <w:caps/>
      <w:sz w:val="24"/>
      <w:szCs w:val="24"/>
    </w:rPr>
  </w:style>
  <w:style w:type="paragraph" w:styleId="berschrift3">
    <w:name w:val="heading 3"/>
    <w:aliases w:val="HFM H3"/>
    <w:basedOn w:val="Standard"/>
    <w:next w:val="Standard"/>
    <w:link w:val="berschrift3Zchn"/>
    <w:uiPriority w:val="9"/>
    <w:unhideWhenUsed/>
    <w:qFormat/>
    <w:rsid w:val="00552DB1"/>
    <w:pPr>
      <w:keepNext/>
      <w:keepLines/>
      <w:numPr>
        <w:ilvl w:val="2"/>
        <w:numId w:val="1"/>
      </w:numPr>
      <w:tabs>
        <w:tab w:val="clear" w:pos="709"/>
      </w:tabs>
      <w:spacing w:before="260" w:after="0"/>
      <w:outlineLvl w:val="2"/>
    </w:pPr>
    <w:rPr>
      <w:rFonts w:asciiTheme="majorHAnsi" w:eastAsiaTheme="majorEastAsia" w:hAnsiTheme="majorHAnsi" w:cstheme="majorBidi"/>
      <w:b/>
      <w:bCs/>
      <w:szCs w:val="24"/>
    </w:rPr>
  </w:style>
  <w:style w:type="paragraph" w:styleId="berschrift4">
    <w:name w:val="heading 4"/>
    <w:aliases w:val="HFM H4"/>
    <w:basedOn w:val="berschrift3"/>
    <w:next w:val="Standard"/>
    <w:link w:val="berschrift4Zchn"/>
    <w:uiPriority w:val="9"/>
    <w:unhideWhenUsed/>
    <w:qFormat/>
    <w:rsid w:val="006841EE"/>
    <w:pPr>
      <w:numPr>
        <w:ilvl w:val="0"/>
        <w:numId w:val="0"/>
      </w:numPr>
      <w:spacing w:before="40"/>
      <w:outlineLvl w:val="3"/>
    </w:pPr>
    <w:rPr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477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4775D"/>
  </w:style>
  <w:style w:type="paragraph" w:styleId="Fuzeile">
    <w:name w:val="footer"/>
    <w:basedOn w:val="Standard"/>
    <w:link w:val="FuzeileZchn"/>
    <w:uiPriority w:val="99"/>
    <w:unhideWhenUsed/>
    <w:rsid w:val="009477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4775D"/>
  </w:style>
  <w:style w:type="paragraph" w:customStyle="1" w:styleId="EinfAbs">
    <w:name w:val="[Einf. Abs.]"/>
    <w:basedOn w:val="Standard"/>
    <w:uiPriority w:val="99"/>
    <w:rsid w:val="004A7CCA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KeinAbsatzformat">
    <w:name w:val="[Kein Absatzformat]"/>
    <w:link w:val="KeinAbsatzformatZchn"/>
    <w:rsid w:val="00AE214B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Betreff">
    <w:name w:val="Betreff"/>
    <w:basedOn w:val="Standard"/>
    <w:link w:val="BetreffZchn"/>
    <w:qFormat/>
    <w:rsid w:val="00824FFA"/>
    <w:pPr>
      <w:framePr w:w="7371" w:h="284" w:wrap="notBeside" w:vAnchor="page" w:hAnchor="text" w:y="5955"/>
      <w:spacing w:after="520"/>
      <w:contextualSpacing/>
    </w:pPr>
    <w:rPr>
      <w:b/>
      <w:bCs/>
    </w:rPr>
  </w:style>
  <w:style w:type="paragraph" w:customStyle="1" w:styleId="Seite">
    <w:name w:val="Seite"/>
    <w:basedOn w:val="Betreff"/>
    <w:link w:val="SeiteZchn"/>
    <w:qFormat/>
    <w:rsid w:val="00824FFA"/>
    <w:pPr>
      <w:framePr w:w="1418" w:wrap="notBeside" w:vAnchor="margin" w:hAnchor="page" w:x="10207"/>
    </w:pPr>
  </w:style>
  <w:style w:type="character" w:styleId="Platzhaltertext">
    <w:name w:val="Placeholder Text"/>
    <w:basedOn w:val="Absatz-Standardschriftart"/>
    <w:uiPriority w:val="99"/>
    <w:semiHidden/>
    <w:rsid w:val="008E7F14"/>
    <w:rPr>
      <w:color w:val="808080"/>
    </w:rPr>
  </w:style>
  <w:style w:type="character" w:customStyle="1" w:styleId="BetreffZchn">
    <w:name w:val="Betreff Zchn"/>
    <w:basedOn w:val="Absatz-Standardschriftart"/>
    <w:link w:val="Betreff"/>
    <w:rsid w:val="00824FFA"/>
    <w:rPr>
      <w:rFonts w:ascii="Arial" w:hAnsi="Arial"/>
      <w:b/>
      <w:bCs/>
      <w:kern w:val="14"/>
      <w:sz w:val="20"/>
    </w:rPr>
  </w:style>
  <w:style w:type="character" w:customStyle="1" w:styleId="SeiteZchn">
    <w:name w:val="Seite Zchn"/>
    <w:basedOn w:val="BetreffZchn"/>
    <w:link w:val="Seite"/>
    <w:rsid w:val="00824FFA"/>
    <w:rPr>
      <w:rFonts w:ascii="Arial" w:hAnsi="Arial"/>
      <w:b/>
      <w:bCs/>
      <w:kern w:val="14"/>
      <w:sz w:val="20"/>
    </w:rPr>
  </w:style>
  <w:style w:type="character" w:customStyle="1" w:styleId="KeinAbsatzformatZchn">
    <w:name w:val="[Kein Absatzformat] Zchn"/>
    <w:basedOn w:val="Absatz-Standardschriftart"/>
    <w:link w:val="KeinAbsatzformat"/>
    <w:rsid w:val="00AC3A48"/>
    <w:rPr>
      <w:rFonts w:ascii="MinionPro-Regular" w:hAnsi="MinionPro-Regular" w:cs="MinionPro-Regular"/>
      <w:color w:val="000000"/>
      <w:sz w:val="24"/>
      <w:szCs w:val="24"/>
    </w:rPr>
  </w:style>
  <w:style w:type="character" w:customStyle="1" w:styleId="Grossbuchstaben">
    <w:name w:val="Grossbuchstaben"/>
    <w:basedOn w:val="Absatz-Standardschriftart"/>
    <w:uiPriority w:val="1"/>
    <w:qFormat/>
    <w:rsid w:val="000154B4"/>
    <w:rPr>
      <w:caps/>
    </w:rPr>
  </w:style>
  <w:style w:type="character" w:customStyle="1" w:styleId="berschrift1Zchn">
    <w:name w:val="Überschrift 1 Zchn"/>
    <w:aliases w:val="HFM H1 Zchn"/>
    <w:basedOn w:val="Absatz-Standardschriftart"/>
    <w:link w:val="berschrift1"/>
    <w:uiPriority w:val="9"/>
    <w:rsid w:val="0046406C"/>
    <w:rPr>
      <w:rFonts w:ascii="Arial" w:eastAsiaTheme="majorEastAsia" w:hAnsi="Arial" w:cstheme="majorBidi"/>
      <w:b/>
      <w:caps/>
      <w:kern w:val="14"/>
      <w:sz w:val="28"/>
      <w:szCs w:val="28"/>
    </w:rPr>
  </w:style>
  <w:style w:type="character" w:customStyle="1" w:styleId="berschrift2Zchn">
    <w:name w:val="Überschrift 2 Zchn"/>
    <w:aliases w:val="HFM H2 Zchn"/>
    <w:basedOn w:val="Absatz-Standardschriftart"/>
    <w:link w:val="berschrift2"/>
    <w:uiPriority w:val="9"/>
    <w:rsid w:val="0046406C"/>
    <w:rPr>
      <w:rFonts w:asciiTheme="majorHAnsi" w:eastAsiaTheme="majorEastAsia" w:hAnsiTheme="majorHAnsi" w:cstheme="majorBidi"/>
      <w:b/>
      <w:bCs/>
      <w:caps/>
      <w:kern w:val="14"/>
      <w:sz w:val="24"/>
      <w:szCs w:val="24"/>
    </w:rPr>
  </w:style>
  <w:style w:type="character" w:customStyle="1" w:styleId="berschrift3Zchn">
    <w:name w:val="Überschrift 3 Zchn"/>
    <w:aliases w:val="HFM H3 Zchn"/>
    <w:basedOn w:val="Absatz-Standardschriftart"/>
    <w:link w:val="berschrift3"/>
    <w:uiPriority w:val="9"/>
    <w:rsid w:val="00552DB1"/>
    <w:rPr>
      <w:rFonts w:asciiTheme="majorHAnsi" w:eastAsiaTheme="majorEastAsia" w:hAnsiTheme="majorHAnsi" w:cstheme="majorBidi"/>
      <w:b/>
      <w:bCs/>
      <w:kern w:val="14"/>
      <w:sz w:val="20"/>
      <w:szCs w:val="24"/>
    </w:rPr>
  </w:style>
  <w:style w:type="character" w:customStyle="1" w:styleId="berschrift4Zchn">
    <w:name w:val="Überschrift 4 Zchn"/>
    <w:aliases w:val="HFM H4 Zchn"/>
    <w:basedOn w:val="Absatz-Standardschriftart"/>
    <w:link w:val="berschrift4"/>
    <w:uiPriority w:val="9"/>
    <w:rsid w:val="006841EE"/>
    <w:rPr>
      <w:rFonts w:asciiTheme="majorHAnsi" w:eastAsiaTheme="majorEastAsia" w:hAnsiTheme="majorHAnsi" w:cstheme="majorBidi"/>
      <w:b/>
      <w:bCs/>
      <w:iCs/>
      <w:kern w:val="14"/>
      <w:sz w:val="20"/>
      <w:szCs w:val="24"/>
    </w:rPr>
  </w:style>
  <w:style w:type="paragraph" w:styleId="Listenabsatz">
    <w:name w:val="List Paragraph"/>
    <w:basedOn w:val="Standard"/>
    <w:uiPriority w:val="34"/>
    <w:qFormat/>
    <w:rsid w:val="00605BAF"/>
    <w:pPr>
      <w:numPr>
        <w:numId w:val="3"/>
      </w:numPr>
      <w:ind w:left="142" w:hanging="142"/>
      <w:contextualSpacing/>
    </w:pPr>
  </w:style>
  <w:style w:type="paragraph" w:customStyle="1" w:styleId="HFMListe2">
    <w:name w:val="HFM Liste 2"/>
    <w:basedOn w:val="HFMListe1"/>
    <w:qFormat/>
    <w:rsid w:val="0046406C"/>
    <w:pPr>
      <w:numPr>
        <w:numId w:val="6"/>
      </w:numPr>
      <w:ind w:left="340" w:hanging="170"/>
    </w:pPr>
  </w:style>
  <w:style w:type="paragraph" w:customStyle="1" w:styleId="HFMListe1">
    <w:name w:val="HFM Liste 1"/>
    <w:basedOn w:val="Standard"/>
    <w:qFormat/>
    <w:rsid w:val="00605BAF"/>
    <w:pPr>
      <w:numPr>
        <w:numId w:val="7"/>
      </w:numPr>
      <w:spacing w:after="0"/>
      <w:ind w:left="170" w:hanging="170"/>
    </w:pPr>
  </w:style>
  <w:style w:type="paragraph" w:styleId="Titel">
    <w:name w:val="Title"/>
    <w:aliases w:val="HFM"/>
    <w:basedOn w:val="berschrift1"/>
    <w:next w:val="Standard"/>
    <w:link w:val="TitelZchn"/>
    <w:uiPriority w:val="10"/>
    <w:qFormat/>
    <w:rsid w:val="00CF5B5B"/>
    <w:pPr>
      <w:numPr>
        <w:numId w:val="0"/>
      </w:numPr>
      <w:spacing w:before="0" w:after="1040" w:line="216" w:lineRule="auto"/>
    </w:pPr>
    <w:rPr>
      <w:sz w:val="48"/>
      <w:szCs w:val="48"/>
    </w:rPr>
  </w:style>
  <w:style w:type="character" w:customStyle="1" w:styleId="TitelZchn">
    <w:name w:val="Titel Zchn"/>
    <w:aliases w:val="HFM Zchn"/>
    <w:basedOn w:val="Absatz-Standardschriftart"/>
    <w:link w:val="Titel"/>
    <w:uiPriority w:val="10"/>
    <w:rsid w:val="00CF5B5B"/>
    <w:rPr>
      <w:rFonts w:ascii="Arial" w:eastAsiaTheme="majorEastAsia" w:hAnsi="Arial" w:cstheme="majorBidi"/>
      <w:b/>
      <w:caps/>
      <w:kern w:val="14"/>
      <w:sz w:val="48"/>
      <w:szCs w:val="48"/>
    </w:rPr>
  </w:style>
  <w:style w:type="table" w:styleId="Tabellenraster">
    <w:name w:val="Table Grid"/>
    <w:basedOn w:val="NormaleTabelle"/>
    <w:uiPriority w:val="39"/>
    <w:rsid w:val="00DC75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eTitel">
    <w:name w:val="Tabelle Titel"/>
    <w:basedOn w:val="Standard"/>
    <w:link w:val="TabelleTitelZchn"/>
    <w:qFormat/>
    <w:rsid w:val="006A237E"/>
    <w:pPr>
      <w:spacing w:after="60"/>
    </w:pPr>
    <w:rPr>
      <w:b/>
      <w:bCs/>
      <w:caps/>
    </w:rPr>
  </w:style>
  <w:style w:type="character" w:customStyle="1" w:styleId="TabelleTitelZchn">
    <w:name w:val="Tabelle Titel Zchn"/>
    <w:basedOn w:val="Absatz-Standardschriftart"/>
    <w:link w:val="TabelleTitel"/>
    <w:rsid w:val="006A237E"/>
    <w:rPr>
      <w:rFonts w:ascii="Arial" w:hAnsi="Arial"/>
      <w:b/>
      <w:bCs/>
      <w:caps/>
      <w:kern w:val="14"/>
      <w:sz w:val="20"/>
    </w:rPr>
  </w:style>
  <w:style w:type="paragraph" w:customStyle="1" w:styleId="Tabelle">
    <w:name w:val="Tabelle"/>
    <w:aliases w:val="Text"/>
    <w:basedOn w:val="Standard"/>
    <w:qFormat/>
    <w:rsid w:val="006A237E"/>
    <w:pPr>
      <w:spacing w:before="120" w:after="60"/>
    </w:pPr>
  </w:style>
  <w:style w:type="table" w:customStyle="1" w:styleId="HFMTabelle">
    <w:name w:val="HFM Tabelle"/>
    <w:basedOn w:val="NormaleTabelle"/>
    <w:uiPriority w:val="99"/>
    <w:rsid w:val="006A237E"/>
    <w:pPr>
      <w:spacing w:after="0" w:line="240" w:lineRule="auto"/>
    </w:pPr>
    <w:rPr>
      <w:kern w:val="2"/>
      <w:sz w:val="20"/>
    </w:rPr>
    <w:tblPr>
      <w:tblBorders>
        <w:bottom w:val="single" w:sz="4" w:space="0" w:color="auto"/>
        <w:insideH w:val="single" w:sz="4" w:space="0" w:color="auto"/>
      </w:tblBorders>
      <w:tblCellMar>
        <w:left w:w="0" w:type="dxa"/>
        <w:right w:w="0" w:type="dxa"/>
      </w:tblCellMar>
    </w:tblPr>
    <w:tcPr>
      <w:vAlign w:val="center"/>
    </w:tcPr>
  </w:style>
  <w:style w:type="paragraph" w:styleId="Verzeichnis2">
    <w:name w:val="toc 2"/>
    <w:basedOn w:val="Verzeichnis1"/>
    <w:next w:val="Standard"/>
    <w:autoRedefine/>
    <w:uiPriority w:val="39"/>
    <w:unhideWhenUsed/>
    <w:rsid w:val="00071B8C"/>
    <w:pPr>
      <w:spacing w:before="260" w:line="312" w:lineRule="auto"/>
    </w:pPr>
    <w:rPr>
      <w:sz w:val="20"/>
    </w:rPr>
  </w:style>
  <w:style w:type="paragraph" w:styleId="Verzeichnis1">
    <w:name w:val="toc 1"/>
    <w:basedOn w:val="Standard"/>
    <w:next w:val="Standard"/>
    <w:link w:val="Verzeichnis1Zchn"/>
    <w:autoRedefine/>
    <w:uiPriority w:val="39"/>
    <w:unhideWhenUsed/>
    <w:rsid w:val="00071B8C"/>
    <w:pPr>
      <w:tabs>
        <w:tab w:val="right" w:pos="7643"/>
      </w:tabs>
      <w:spacing w:before="520" w:after="0" w:line="264" w:lineRule="auto"/>
    </w:pPr>
    <w:rPr>
      <w:b/>
      <w:caps/>
      <w:noProof/>
      <w:sz w:val="24"/>
      <w:szCs w:val="24"/>
    </w:rPr>
  </w:style>
  <w:style w:type="paragraph" w:styleId="Verzeichnis3">
    <w:name w:val="toc 3"/>
    <w:basedOn w:val="Verzeichnis1"/>
    <w:next w:val="Standard"/>
    <w:link w:val="Verzeichnis3Zchn"/>
    <w:autoRedefine/>
    <w:uiPriority w:val="39"/>
    <w:unhideWhenUsed/>
    <w:rsid w:val="00071B8C"/>
    <w:pPr>
      <w:tabs>
        <w:tab w:val="left" w:pos="880"/>
      </w:tabs>
      <w:spacing w:before="0" w:line="312" w:lineRule="auto"/>
      <w:contextualSpacing/>
    </w:pPr>
    <w:rPr>
      <w:b w:val="0"/>
      <w:bCs/>
      <w:caps w:val="0"/>
      <w:sz w:val="20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030A84"/>
    <w:pPr>
      <w:numPr>
        <w:numId w:val="0"/>
      </w:numPr>
      <w:spacing w:before="0" w:after="780"/>
    </w:pPr>
  </w:style>
  <w:style w:type="character" w:customStyle="1" w:styleId="Verzeichnis1Zchn">
    <w:name w:val="Verzeichnis 1 Zchn"/>
    <w:basedOn w:val="Absatz-Standardschriftart"/>
    <w:link w:val="Verzeichnis1"/>
    <w:uiPriority w:val="39"/>
    <w:rsid w:val="00071B8C"/>
    <w:rPr>
      <w:rFonts w:ascii="Arial" w:hAnsi="Arial"/>
      <w:b/>
      <w:caps/>
      <w:noProof/>
      <w:kern w:val="14"/>
      <w:sz w:val="24"/>
      <w:szCs w:val="24"/>
    </w:rPr>
  </w:style>
  <w:style w:type="character" w:customStyle="1" w:styleId="Verzeichnis3Zchn">
    <w:name w:val="Verzeichnis 3 Zchn"/>
    <w:basedOn w:val="Verzeichnis1Zchn"/>
    <w:link w:val="Verzeichnis3"/>
    <w:uiPriority w:val="39"/>
    <w:rsid w:val="00071B8C"/>
    <w:rPr>
      <w:rFonts w:ascii="Arial" w:hAnsi="Arial"/>
      <w:b w:val="0"/>
      <w:bCs/>
      <w:caps w:val="0"/>
      <w:noProof/>
      <w:kern w:val="14"/>
      <w:sz w:val="20"/>
      <w:szCs w:val="24"/>
    </w:rPr>
  </w:style>
  <w:style w:type="character" w:styleId="Hyperlink">
    <w:name w:val="Hyperlink"/>
    <w:basedOn w:val="Absatz-Standardschriftart"/>
    <w:uiPriority w:val="99"/>
    <w:unhideWhenUsed/>
    <w:rsid w:val="00D7135C"/>
    <w:rPr>
      <w:color w:val="0563C1" w:themeColor="hyperlink"/>
      <w:u w:val="single"/>
    </w:rPr>
  </w:style>
  <w:style w:type="paragraph" w:styleId="Verzeichnis4">
    <w:name w:val="toc 4"/>
    <w:basedOn w:val="Standard"/>
    <w:next w:val="Standard"/>
    <w:autoRedefine/>
    <w:uiPriority w:val="39"/>
    <w:unhideWhenUsed/>
    <w:rsid w:val="00D7135C"/>
    <w:pPr>
      <w:spacing w:after="100"/>
      <w:ind w:left="600"/>
    </w:pPr>
  </w:style>
  <w:style w:type="table" w:customStyle="1" w:styleId="Tabellenraster1">
    <w:name w:val="Tabellenraster1"/>
    <w:basedOn w:val="NormaleTabelle"/>
    <w:next w:val="Tabellenraster"/>
    <w:uiPriority w:val="59"/>
    <w:rsid w:val="008628EF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q-left-input">
    <w:name w:val="pq-left-input"/>
    <w:basedOn w:val="Absatz-Standardschriftart"/>
    <w:rsid w:val="009960A7"/>
  </w:style>
  <w:style w:type="table" w:customStyle="1" w:styleId="Tabellenraster2">
    <w:name w:val="Tabellenraster2"/>
    <w:basedOn w:val="NormaleTabelle"/>
    <w:next w:val="Tabellenraster"/>
    <w:uiPriority w:val="59"/>
    <w:rsid w:val="009960A7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3">
    <w:name w:val="Tabellenraster3"/>
    <w:basedOn w:val="NormaleTabelle"/>
    <w:next w:val="Tabellenraster"/>
    <w:uiPriority w:val="59"/>
    <w:rsid w:val="008A187F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4">
    <w:name w:val="Tabellenraster4"/>
    <w:basedOn w:val="NormaleTabelle"/>
    <w:next w:val="Tabellenraster"/>
    <w:uiPriority w:val="59"/>
    <w:rsid w:val="00AD6E19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5">
    <w:name w:val="Tabellenraster5"/>
    <w:basedOn w:val="NormaleTabelle"/>
    <w:next w:val="Tabellenraster"/>
    <w:uiPriority w:val="59"/>
    <w:rsid w:val="00AD6E19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6">
    <w:name w:val="Tabellenraster6"/>
    <w:basedOn w:val="NormaleTabelle"/>
    <w:next w:val="Tabellenraster"/>
    <w:uiPriority w:val="59"/>
    <w:rsid w:val="0050069F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7">
    <w:name w:val="Tabellenraster7"/>
    <w:basedOn w:val="NormaleTabelle"/>
    <w:next w:val="Tabellenraster"/>
    <w:uiPriority w:val="59"/>
    <w:rsid w:val="0050069F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8">
    <w:name w:val="Tabellenraster8"/>
    <w:basedOn w:val="NormaleTabelle"/>
    <w:next w:val="Tabellenraster"/>
    <w:uiPriority w:val="59"/>
    <w:rsid w:val="0050069F"/>
    <w:pPr>
      <w:spacing w:after="0" w:line="240" w:lineRule="auto"/>
    </w:pPr>
    <w:rPr>
      <w:rFonts w:eastAsia="Times New Roman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59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STANDORTENTWICKLUNG\MARKETING\HFM_Corporate_Design_Dokumente\Universaldokument\HFM_Universaldokument_Gremmels_Bertramstr.dotx" TargetMode="External"/></Relationships>
</file>

<file path=word/theme/theme1.xml><?xml version="1.0" encoding="utf-8"?>
<a:theme xmlns:a="http://schemas.openxmlformats.org/drawingml/2006/main" name="Office">
  <a:themeElements>
    <a:clrScheme name="HFM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FF0014"/>
      </a:accent1>
      <a:accent2>
        <a:srgbClr val="FF7400"/>
      </a:accent2>
      <a:accent3>
        <a:srgbClr val="FFA0C8"/>
      </a:accent3>
      <a:accent4>
        <a:srgbClr val="FFEB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HFM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CBC11D-B6A5-4FAB-BAB4-1F393FA00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HFM_Universaldokument_Gremmels_Bertramstr.dotx</Template>
  <TotalTime>0</TotalTime>
  <Pages>13</Pages>
  <Words>751</Words>
  <Characters>4735</Characters>
  <Application>Microsoft Office Word</Application>
  <DocSecurity>0</DocSecurity>
  <Lines>39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Bonn</dc:creator>
  <cp:keywords/>
  <dc:description/>
  <cp:lastModifiedBy>Eva Bonn</cp:lastModifiedBy>
  <cp:revision>5</cp:revision>
  <dcterms:created xsi:type="dcterms:W3CDTF">2024-07-11T09:36:00Z</dcterms:created>
  <dcterms:modified xsi:type="dcterms:W3CDTF">2024-07-15T14:24:00Z</dcterms:modified>
</cp:coreProperties>
</file>